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30310" w14:textId="4300E801" w:rsidR="000977B1" w:rsidRPr="007410C2" w:rsidRDefault="003E0372" w:rsidP="007410C2">
      <w:pPr>
        <w:jc w:val="center"/>
      </w:pPr>
      <w:r>
        <w:rPr>
          <w:rFonts w:ascii="Calibri" w:hAnsi="Calibri"/>
          <w:b/>
          <w:bCs/>
          <w:sz w:val="20"/>
          <w:szCs w:val="20"/>
        </w:rPr>
        <w:t xml:space="preserve">ANNO ACCADEMICO </w:t>
      </w:r>
      <w:r w:rsidR="00D03967">
        <w:rPr>
          <w:rFonts w:ascii="Calibri" w:hAnsi="Calibri"/>
          <w:b/>
          <w:bCs/>
          <w:sz w:val="20"/>
          <w:szCs w:val="20"/>
        </w:rPr>
        <w:t>____</w:t>
      </w:r>
      <w:r>
        <w:rPr>
          <w:rFonts w:ascii="Calibri" w:hAnsi="Calibri"/>
          <w:b/>
          <w:bCs/>
          <w:sz w:val="20"/>
          <w:szCs w:val="20"/>
        </w:rPr>
        <w:t>/</w:t>
      </w:r>
      <w:r w:rsidR="00D03967">
        <w:rPr>
          <w:rFonts w:ascii="Calibri" w:hAnsi="Calibri"/>
          <w:b/>
          <w:bCs/>
          <w:sz w:val="20"/>
          <w:szCs w:val="20"/>
        </w:rPr>
        <w:t>____</w:t>
      </w:r>
    </w:p>
    <w:p w14:paraId="3E492B6B" w14:textId="77777777" w:rsidR="000977B1" w:rsidRPr="006627E1" w:rsidRDefault="000977B1" w:rsidP="000977B1">
      <w:pPr>
        <w:autoSpaceDE w:val="0"/>
        <w:autoSpaceDN w:val="0"/>
        <w:adjustRightInd w:val="0"/>
        <w:ind w:left="1080"/>
        <w:rPr>
          <w:rFonts w:ascii="Calibri" w:hAnsi="Calibri" w:cs="Arial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2268"/>
        <w:gridCol w:w="361"/>
        <w:gridCol w:w="4602"/>
        <w:gridCol w:w="282"/>
        <w:gridCol w:w="187"/>
        <w:gridCol w:w="1451"/>
      </w:tblGrid>
      <w:tr w:rsidR="008C3A23" w:rsidRPr="006627E1" w14:paraId="3F473615" w14:textId="77777777" w:rsidTr="00646EF9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hideMark/>
          </w:tcPr>
          <w:p w14:paraId="181380F7" w14:textId="77777777" w:rsidR="008C3A23" w:rsidRPr="006627E1" w:rsidRDefault="008C3A23" w:rsidP="00EF593E">
            <w:pPr>
              <w:rPr>
                <w:rFonts w:ascii="Calibri" w:hAnsi="Calibri"/>
                <w:b/>
                <w:sz w:val="20"/>
                <w:szCs w:val="20"/>
              </w:rPr>
            </w:pPr>
            <w:bookmarkStart w:id="0" w:name="_Hlk77437923"/>
            <w:r w:rsidRPr="006627E1">
              <w:rPr>
                <w:rFonts w:ascii="Calibri" w:hAnsi="Calibri"/>
                <w:b/>
                <w:sz w:val="20"/>
                <w:szCs w:val="20"/>
              </w:rPr>
              <w:t>Principali informazioni sull’insegnamento</w:t>
            </w:r>
          </w:p>
        </w:tc>
      </w:tr>
      <w:tr w:rsidR="00EF593E" w:rsidRPr="006627E1" w14:paraId="06621570" w14:textId="77777777" w:rsidTr="00646EF9"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29FDE" w14:textId="36D2FC0F" w:rsidR="008C3A23" w:rsidRPr="006627E1" w:rsidRDefault="008C3A23" w:rsidP="00B560D5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 xml:space="preserve">Denominazione </w:t>
            </w:r>
            <w:r w:rsidR="00B560D5">
              <w:rPr>
                <w:rFonts w:ascii="Calibri" w:hAnsi="Calibri"/>
                <w:sz w:val="20"/>
                <w:szCs w:val="20"/>
              </w:rPr>
              <w:t>d</w:t>
            </w:r>
            <w:r w:rsidRPr="006627E1">
              <w:rPr>
                <w:rFonts w:ascii="Calibri" w:hAnsi="Calibri"/>
                <w:sz w:val="20"/>
                <w:szCs w:val="20"/>
              </w:rPr>
              <w:t xml:space="preserve">ell’insegnamento 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BF0B" w14:textId="1B722502" w:rsidR="004A5267" w:rsidRPr="004A5267" w:rsidRDefault="004A5267" w:rsidP="004A526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A5267">
              <w:rPr>
                <w:rFonts w:ascii="Calibri" w:hAnsi="Calibri"/>
                <w:b/>
                <w:bCs/>
                <w:sz w:val="20"/>
                <w:szCs w:val="20"/>
              </w:rPr>
              <w:t>____________________________</w:t>
            </w:r>
            <w:proofErr w:type="gramStart"/>
            <w:r w:rsidRPr="004A5267">
              <w:rPr>
                <w:rFonts w:ascii="Calibri" w:hAnsi="Calibri"/>
                <w:b/>
                <w:bCs/>
                <w:sz w:val="20"/>
                <w:szCs w:val="20"/>
              </w:rPr>
              <w:t>_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4A5267">
              <w:rPr>
                <w:rFonts w:ascii="Calibri" w:hAnsi="Calibri"/>
                <w:bCs/>
                <w:i/>
                <w:sz w:val="20"/>
                <w:szCs w:val="20"/>
              </w:rPr>
              <w:t xml:space="preserve"> </w:t>
            </w:r>
            <w:r w:rsidRPr="00D03967">
              <w:rPr>
                <w:rFonts w:ascii="Calibri" w:hAnsi="Calibri"/>
                <w:bCs/>
                <w:i/>
                <w:sz w:val="16"/>
                <w:szCs w:val="20"/>
              </w:rPr>
              <w:t>(</w:t>
            </w:r>
            <w:proofErr w:type="gramEnd"/>
            <w:r w:rsidRPr="00D03967">
              <w:rPr>
                <w:rFonts w:ascii="Calibri" w:hAnsi="Calibri"/>
                <w:bCs/>
                <w:i/>
                <w:sz w:val="16"/>
                <w:szCs w:val="20"/>
              </w:rPr>
              <w:t>denominazione insegnamento)</w:t>
            </w:r>
          </w:p>
          <w:p w14:paraId="3CF90AAE" w14:textId="77777777" w:rsidR="004A5267" w:rsidRDefault="004A5267" w:rsidP="004A526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Cs/>
                <w:sz w:val="20"/>
                <w:szCs w:val="20"/>
              </w:rPr>
            </w:pPr>
          </w:p>
          <w:p w14:paraId="559D32A1" w14:textId="26664886" w:rsidR="004A5267" w:rsidRPr="004D0ACD" w:rsidRDefault="004A5267" w:rsidP="004A526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Cs/>
                <w:i/>
                <w:sz w:val="20"/>
                <w:szCs w:val="20"/>
              </w:rPr>
            </w:pPr>
            <w:r w:rsidRPr="004D0ACD">
              <w:rPr>
                <w:rFonts w:ascii="Calibri" w:hAnsi="Calibri"/>
                <w:bCs/>
                <w:i/>
                <w:sz w:val="20"/>
                <w:szCs w:val="20"/>
              </w:rPr>
              <w:t>oppure</w:t>
            </w:r>
          </w:p>
          <w:p w14:paraId="71CD1192" w14:textId="77777777" w:rsidR="004A5267" w:rsidRDefault="004A5267" w:rsidP="004A526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4D63DF88" w14:textId="391B926C" w:rsidR="004A5267" w:rsidRPr="004A5267" w:rsidRDefault="004A5267" w:rsidP="004A526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A5267">
              <w:rPr>
                <w:rFonts w:ascii="Calibri" w:hAnsi="Calibri"/>
                <w:b/>
                <w:bCs/>
                <w:sz w:val="20"/>
                <w:szCs w:val="20"/>
              </w:rPr>
              <w:t>____________________________</w:t>
            </w:r>
            <w:proofErr w:type="gramStart"/>
            <w:r w:rsidRPr="004A5267">
              <w:rPr>
                <w:rFonts w:ascii="Calibri" w:hAnsi="Calibri"/>
                <w:b/>
                <w:bCs/>
                <w:sz w:val="20"/>
                <w:szCs w:val="20"/>
              </w:rPr>
              <w:t>_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4A5267">
              <w:rPr>
                <w:rFonts w:ascii="Calibri" w:hAnsi="Calibri"/>
                <w:bCs/>
                <w:i/>
                <w:sz w:val="20"/>
                <w:szCs w:val="20"/>
              </w:rPr>
              <w:t xml:space="preserve"> </w:t>
            </w:r>
            <w:r w:rsidRPr="00D03967">
              <w:rPr>
                <w:rFonts w:ascii="Calibri" w:hAnsi="Calibri"/>
                <w:bCs/>
                <w:i/>
                <w:sz w:val="16"/>
                <w:szCs w:val="20"/>
              </w:rPr>
              <w:t>(</w:t>
            </w:r>
            <w:proofErr w:type="gramEnd"/>
            <w:r w:rsidRPr="00D03967">
              <w:rPr>
                <w:rFonts w:ascii="Calibri" w:hAnsi="Calibri"/>
                <w:bCs/>
                <w:i/>
                <w:sz w:val="16"/>
                <w:szCs w:val="20"/>
              </w:rPr>
              <w:t>denominazione insegnamento)</w:t>
            </w:r>
          </w:p>
          <w:p w14:paraId="00E90499" w14:textId="1749869D" w:rsidR="004A5267" w:rsidRPr="004A5267" w:rsidRDefault="004A5267" w:rsidP="004A526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EC01B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dell’esame </w:t>
            </w: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integrato </w:t>
            </w:r>
            <w:r w:rsidRPr="00EC01B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di </w:t>
            </w: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_____________________</w:t>
            </w:r>
          </w:p>
        </w:tc>
      </w:tr>
      <w:tr w:rsidR="00EF593E" w:rsidRPr="006627E1" w14:paraId="381EFC16" w14:textId="77777777" w:rsidTr="00646EF9"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D1179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Corso di studio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380F" w14:textId="108BA85F" w:rsidR="004A5267" w:rsidRPr="00D03967" w:rsidRDefault="004A5267" w:rsidP="004A5267">
            <w:pPr>
              <w:rPr>
                <w:rFonts w:ascii="Calibri" w:hAnsi="Calibri"/>
                <w:sz w:val="20"/>
                <w:szCs w:val="20"/>
              </w:rPr>
            </w:pPr>
            <w:r w:rsidRPr="00D03967">
              <w:rPr>
                <w:rFonts w:ascii="Calibri" w:hAnsi="Calibri"/>
                <w:sz w:val="20"/>
                <w:szCs w:val="20"/>
              </w:rPr>
              <w:t>Laurea Magistrale in Medicina Veterinaria – (LM42)</w:t>
            </w:r>
          </w:p>
          <w:p w14:paraId="6AF44599" w14:textId="77348F97" w:rsidR="008C29A5" w:rsidRPr="008C29A5" w:rsidRDefault="008C29A5" w:rsidP="00997A9F">
            <w:pPr>
              <w:rPr>
                <w:rFonts w:ascii="Calibri" w:hAnsi="Calibri"/>
                <w:sz w:val="20"/>
                <w:szCs w:val="20"/>
              </w:rPr>
            </w:pPr>
            <w:bookmarkStart w:id="1" w:name="_GoBack"/>
            <w:bookmarkEnd w:id="1"/>
          </w:p>
        </w:tc>
      </w:tr>
      <w:tr w:rsidR="00EF593E" w:rsidRPr="006627E1" w14:paraId="090B601F" w14:textId="77777777" w:rsidTr="00646EF9"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9BB6D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Anno di corso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F97F" w14:textId="767B75C9" w:rsidR="008C3A23" w:rsidRPr="00D03967" w:rsidRDefault="008C3A23" w:rsidP="00EF593E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8C3A23" w:rsidRPr="006627E1" w14:paraId="59C57738" w14:textId="77777777" w:rsidTr="003E0372">
        <w:tc>
          <w:tcPr>
            <w:tcW w:w="41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336B8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 xml:space="preserve">Crediti formativi universitari (CFU) / </w:t>
            </w:r>
            <w:proofErr w:type="spellStart"/>
            <w:r w:rsidRPr="006627E1">
              <w:rPr>
                <w:rFonts w:ascii="Calibri" w:hAnsi="Calibri"/>
                <w:sz w:val="20"/>
                <w:szCs w:val="20"/>
              </w:rPr>
              <w:t>European</w:t>
            </w:r>
            <w:proofErr w:type="spellEnd"/>
            <w:r w:rsidRPr="006627E1">
              <w:rPr>
                <w:rFonts w:ascii="Calibri" w:hAnsi="Calibri"/>
                <w:sz w:val="20"/>
                <w:szCs w:val="20"/>
              </w:rPr>
              <w:t xml:space="preserve"> Credit Transfer and </w:t>
            </w:r>
            <w:proofErr w:type="spellStart"/>
            <w:r w:rsidRPr="006627E1">
              <w:rPr>
                <w:rFonts w:ascii="Calibri" w:hAnsi="Calibri"/>
                <w:sz w:val="20"/>
                <w:szCs w:val="20"/>
              </w:rPr>
              <w:t>Accumulation</w:t>
            </w:r>
            <w:proofErr w:type="spellEnd"/>
            <w:r w:rsidRPr="006627E1">
              <w:rPr>
                <w:rFonts w:ascii="Calibri" w:hAnsi="Calibri"/>
                <w:sz w:val="20"/>
                <w:szCs w:val="20"/>
              </w:rPr>
              <w:t xml:space="preserve"> System (ECTS): </w:t>
            </w:r>
          </w:p>
        </w:tc>
        <w:tc>
          <w:tcPr>
            <w:tcW w:w="8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6DFD3" w14:textId="7962A072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545F3981" w14:textId="77777777" w:rsidTr="00646EF9"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B89D2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SSD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F50A" w14:textId="57B21C24" w:rsidR="008C3A23" w:rsidRPr="00EF593E" w:rsidRDefault="008C3A23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 Roman"/>
                <w:sz w:val="20"/>
                <w:szCs w:val="20"/>
              </w:rPr>
            </w:pPr>
          </w:p>
        </w:tc>
      </w:tr>
      <w:tr w:rsidR="00EF593E" w:rsidRPr="006627E1" w14:paraId="0D49AEC0" w14:textId="77777777" w:rsidTr="00646EF9"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DDE88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Lingua di erogazione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EAFC" w14:textId="66EE6C1D" w:rsidR="008C3A23" w:rsidRPr="007410C2" w:rsidRDefault="008C3A23" w:rsidP="00EF593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43D7EA1A" w14:textId="77777777" w:rsidTr="00646EF9"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1B020" w14:textId="77777777" w:rsidR="007410C2" w:rsidRPr="006627E1" w:rsidRDefault="007410C2" w:rsidP="00EF593E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Periodo di erogazione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9431" w14:textId="21505935" w:rsidR="007410C2" w:rsidRPr="006627E1" w:rsidRDefault="00D03967" w:rsidP="00D03967">
            <w:pPr>
              <w:jc w:val="both"/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_______ </w:t>
            </w:r>
            <w:r w:rsidRPr="00D03967">
              <w:rPr>
                <w:rFonts w:ascii="Calibri" w:hAnsi="Calibri"/>
                <w:i/>
                <w:sz w:val="16"/>
                <w:szCs w:val="20"/>
              </w:rPr>
              <w:t>(</w:t>
            </w:r>
            <w:r w:rsidR="00646EF9" w:rsidRPr="00D03967">
              <w:rPr>
                <w:rFonts w:ascii="Calibri" w:hAnsi="Calibri"/>
                <w:i/>
                <w:sz w:val="16"/>
                <w:szCs w:val="20"/>
              </w:rPr>
              <w:t>semestre</w:t>
            </w:r>
            <w:r w:rsidRPr="00D03967">
              <w:rPr>
                <w:rFonts w:ascii="Calibri" w:hAnsi="Calibri"/>
                <w:i/>
                <w:sz w:val="16"/>
                <w:szCs w:val="20"/>
              </w:rPr>
              <w:t>/bimestre)</w:t>
            </w:r>
          </w:p>
        </w:tc>
      </w:tr>
      <w:tr w:rsidR="00EF593E" w:rsidRPr="006627E1" w14:paraId="0B90E895" w14:textId="77777777" w:rsidTr="00646EF9"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CBA2A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Obbligo di frequenza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CB7B" w14:textId="7C805174" w:rsidR="008C3A23" w:rsidRPr="007410C2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0737AD7B" w14:textId="77777777" w:rsidTr="00646EF9">
        <w:tc>
          <w:tcPr>
            <w:tcW w:w="15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746C3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28E3D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433DA49E" w14:textId="77777777" w:rsidTr="00646EF9">
        <w:trPr>
          <w:trHeight w:val="64"/>
        </w:trPr>
        <w:tc>
          <w:tcPr>
            <w:tcW w:w="150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hideMark/>
          </w:tcPr>
          <w:p w14:paraId="7E06E9B3" w14:textId="77777777" w:rsidR="008C3A23" w:rsidRPr="006627E1" w:rsidRDefault="008C3A23" w:rsidP="00EF593E">
            <w:pPr>
              <w:rPr>
                <w:rFonts w:ascii="Calibri" w:hAnsi="Calibri"/>
                <w:b/>
                <w:sz w:val="20"/>
                <w:szCs w:val="20"/>
              </w:rPr>
            </w:pPr>
            <w:r w:rsidRPr="006627E1">
              <w:rPr>
                <w:rFonts w:ascii="Calibri" w:hAnsi="Calibri"/>
                <w:b/>
                <w:sz w:val="20"/>
                <w:szCs w:val="20"/>
              </w:rPr>
              <w:t>Docente</w:t>
            </w:r>
          </w:p>
        </w:tc>
        <w:tc>
          <w:tcPr>
            <w:tcW w:w="349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63B2" w14:textId="77777777" w:rsidR="008C3A23" w:rsidRPr="006627E1" w:rsidRDefault="008C3A23" w:rsidP="00EF593E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EF593E" w:rsidRPr="006627E1" w14:paraId="675C00F6" w14:textId="77777777" w:rsidTr="00646EF9"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E10C07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Nome e cognome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973F17" w14:textId="227B0E56" w:rsidR="008C3A23" w:rsidRPr="006627E1" w:rsidRDefault="008C3A23" w:rsidP="0059250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2B21EA79" w14:textId="77777777" w:rsidTr="00646EF9"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9DD2A1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Indirizzo mail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A64E97" w14:textId="65E1C90A" w:rsidR="008C3A23" w:rsidRPr="006627E1" w:rsidRDefault="008C3A23" w:rsidP="0059250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50698EB8" w14:textId="77777777" w:rsidTr="00646EF9"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CE1EC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Telefono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E3FCE5" w14:textId="4C917A10" w:rsidR="008C3A23" w:rsidRPr="006627E1" w:rsidRDefault="008C3A23" w:rsidP="0059250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4C7381BE" w14:textId="77777777" w:rsidTr="00646EF9"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950527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Sede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68CFCE" w14:textId="4F36C0BC" w:rsidR="007410C2" w:rsidRDefault="00646EF9" w:rsidP="00592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Campus di Medicina Veterinaria</w:t>
            </w:r>
            <w:r w:rsidR="00507C52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,</w:t>
            </w:r>
          </w:p>
          <w:p w14:paraId="7BF3A0FA" w14:textId="318E9004" w:rsidR="008C3A23" w:rsidRPr="007410C2" w:rsidRDefault="007410C2" w:rsidP="00592505">
            <w:pPr>
              <w:rPr>
                <w:rFonts w:ascii="Calibri" w:hAnsi="Calibri"/>
                <w:sz w:val="20"/>
                <w:szCs w:val="20"/>
              </w:rPr>
            </w:pPr>
            <w:r w:rsidRPr="007949EA">
              <w:rPr>
                <w:rFonts w:asciiTheme="minorHAnsi" w:hAnsiTheme="minorHAnsi" w:cstheme="minorHAnsi"/>
                <w:iCs/>
                <w:sz w:val="20"/>
                <w:szCs w:val="20"/>
              </w:rPr>
              <w:t>S</w:t>
            </w:r>
            <w:r w:rsidR="00646EF9">
              <w:rPr>
                <w:rFonts w:asciiTheme="minorHAnsi" w:hAnsiTheme="minorHAnsi" w:cstheme="minorHAnsi"/>
                <w:iCs/>
                <w:sz w:val="20"/>
                <w:szCs w:val="20"/>
              </w:rPr>
              <w:t>.P.</w:t>
            </w:r>
            <w:r w:rsidRPr="007949E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62 per Casamassima km</w:t>
            </w:r>
            <w:r w:rsidR="00646EF9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7949EA">
              <w:rPr>
                <w:rFonts w:asciiTheme="minorHAnsi" w:hAnsiTheme="minorHAnsi" w:cstheme="minorHAnsi"/>
                <w:iCs/>
                <w:sz w:val="20"/>
                <w:szCs w:val="20"/>
              </w:rPr>
              <w:t>3, 70010 Valenzano (BA</w:t>
            </w:r>
            <w:r w:rsidRPr="007949E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EF593E" w:rsidRPr="006627E1" w14:paraId="29FB4F06" w14:textId="77777777" w:rsidTr="00646EF9"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4537A9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Sede virtuale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4F582" w14:textId="61C1CBF8" w:rsidR="008C3A23" w:rsidRPr="007410C2" w:rsidRDefault="008C3A23" w:rsidP="0059250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0950BEE0" w14:textId="77777777" w:rsidTr="00646EF9"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136802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Ricevimento (giorni, orari e modalità)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89CB7F" w14:textId="39C95C04" w:rsidR="008C3A23" w:rsidRPr="006627E1" w:rsidRDefault="008C3A23" w:rsidP="0059250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6E86DC1E" w14:textId="77777777" w:rsidTr="00646EF9">
        <w:tc>
          <w:tcPr>
            <w:tcW w:w="15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754E3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08D8B" w14:textId="77777777" w:rsidR="008C3A23" w:rsidRPr="006627E1" w:rsidRDefault="008C3A23" w:rsidP="00EF593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2B164" w14:textId="77777777" w:rsidR="008C3A23" w:rsidRPr="006627E1" w:rsidRDefault="008C3A23" w:rsidP="00EF593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BFD08" w14:textId="77777777" w:rsidR="008C3A23" w:rsidRPr="006627E1" w:rsidRDefault="008C3A23" w:rsidP="00EF593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07471AFD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hideMark/>
          </w:tcPr>
          <w:p w14:paraId="46B75E4A" w14:textId="77777777" w:rsidR="008C3A23" w:rsidRPr="006627E1" w:rsidRDefault="008C3A23" w:rsidP="00EF593E">
            <w:pPr>
              <w:rPr>
                <w:rFonts w:ascii="Calibri" w:hAnsi="Calibri"/>
                <w:b/>
                <w:i/>
                <w:iCs/>
                <w:sz w:val="20"/>
                <w:szCs w:val="20"/>
              </w:rPr>
            </w:pPr>
            <w:proofErr w:type="spellStart"/>
            <w:r w:rsidRPr="006627E1">
              <w:rPr>
                <w:rFonts w:ascii="Calibri" w:hAnsi="Calibri"/>
                <w:b/>
                <w:i/>
                <w:iCs/>
                <w:sz w:val="20"/>
                <w:szCs w:val="20"/>
              </w:rPr>
              <w:t>Syllabus</w:t>
            </w:r>
            <w:proofErr w:type="spellEnd"/>
          </w:p>
        </w:tc>
        <w:tc>
          <w:tcPr>
            <w:tcW w:w="349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0C3C" w14:textId="77777777" w:rsidR="008C3A23" w:rsidRPr="006627E1" w:rsidRDefault="008C3A23" w:rsidP="00EF593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4067435F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3106F" w14:textId="77777777" w:rsidR="008C3A23" w:rsidRPr="006627E1" w:rsidRDefault="008C3A23" w:rsidP="00EF593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627E1">
              <w:rPr>
                <w:rFonts w:ascii="Calibri" w:eastAsia="MS ??" w:hAnsi="Calibri" w:cs="Calibri"/>
                <w:b/>
                <w:bCs/>
                <w:sz w:val="20"/>
                <w:szCs w:val="20"/>
              </w:rPr>
              <w:t>Obiettivi formativi</w:t>
            </w:r>
          </w:p>
        </w:tc>
        <w:tc>
          <w:tcPr>
            <w:tcW w:w="349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0079" w14:textId="77777777" w:rsidR="008C3A23" w:rsidRDefault="008C3A23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 Roman"/>
                <w:sz w:val="20"/>
                <w:szCs w:val="20"/>
              </w:rPr>
            </w:pPr>
          </w:p>
          <w:p w14:paraId="3B2343ED" w14:textId="77777777" w:rsidR="00D03967" w:rsidRDefault="00D03967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 Roman"/>
                <w:sz w:val="20"/>
                <w:szCs w:val="20"/>
              </w:rPr>
            </w:pPr>
          </w:p>
          <w:p w14:paraId="112E8314" w14:textId="712BDF52" w:rsidR="00D03967" w:rsidRPr="007410C2" w:rsidRDefault="00D03967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 Roman"/>
                <w:sz w:val="20"/>
                <w:szCs w:val="20"/>
              </w:rPr>
            </w:pPr>
          </w:p>
        </w:tc>
      </w:tr>
      <w:tr w:rsidR="00EF593E" w:rsidRPr="006627E1" w14:paraId="76AB7273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907AB0" w14:textId="77777777" w:rsidR="008C3A23" w:rsidRPr="006627E1" w:rsidRDefault="008C3A23" w:rsidP="00EF593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627E1">
              <w:rPr>
                <w:rFonts w:ascii="Calibri" w:hAnsi="Calibri"/>
                <w:b/>
                <w:bCs/>
                <w:sz w:val="20"/>
                <w:szCs w:val="20"/>
              </w:rPr>
              <w:t>Prerequisiti</w:t>
            </w:r>
          </w:p>
        </w:tc>
        <w:tc>
          <w:tcPr>
            <w:tcW w:w="3492" w:type="pct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CA33947" w14:textId="77777777" w:rsidR="008C3A23" w:rsidRDefault="008C3A23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 Roman"/>
                <w:sz w:val="20"/>
                <w:szCs w:val="20"/>
              </w:rPr>
            </w:pPr>
          </w:p>
          <w:p w14:paraId="6F7330D2" w14:textId="77777777" w:rsidR="00D03967" w:rsidRDefault="00D03967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 Roman"/>
                <w:sz w:val="20"/>
                <w:szCs w:val="20"/>
              </w:rPr>
            </w:pPr>
          </w:p>
          <w:p w14:paraId="61117B13" w14:textId="3CD917CF" w:rsidR="00D03967" w:rsidRPr="007410C2" w:rsidRDefault="00D03967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 Roman"/>
                <w:sz w:val="20"/>
                <w:szCs w:val="20"/>
              </w:rPr>
            </w:pPr>
          </w:p>
        </w:tc>
      </w:tr>
      <w:tr w:rsidR="00EF593E" w:rsidRPr="006627E1" w14:paraId="56D86455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28ADB" w14:textId="77777777" w:rsidR="008C3A23" w:rsidRPr="006627E1" w:rsidRDefault="008C3A23" w:rsidP="00EF593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627E1">
              <w:rPr>
                <w:rFonts w:ascii="Calibri" w:hAnsi="Calibri"/>
                <w:b/>
                <w:bCs/>
                <w:sz w:val="20"/>
                <w:szCs w:val="20"/>
              </w:rPr>
              <w:t>Contenuti di insegnamento (Programma)</w:t>
            </w:r>
          </w:p>
        </w:tc>
        <w:tc>
          <w:tcPr>
            <w:tcW w:w="349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FFA683" w14:textId="77777777" w:rsidR="008C3A23" w:rsidRDefault="008C3A23" w:rsidP="00EF593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CA32B87" w14:textId="77777777" w:rsidR="00D03967" w:rsidRDefault="00D03967" w:rsidP="00EF593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2358E41" w14:textId="77777777" w:rsidR="00D03967" w:rsidRDefault="00D03967" w:rsidP="00EF593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1319971" w14:textId="6AC993BC" w:rsidR="00D03967" w:rsidRPr="00D03967" w:rsidRDefault="00D03967" w:rsidP="00EF593E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EF593E" w:rsidRPr="006627E1" w14:paraId="5D480B92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68DFA61" w14:textId="77777777" w:rsidR="008C3A23" w:rsidRPr="006627E1" w:rsidRDefault="008C3A23" w:rsidP="00EF593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627E1">
              <w:rPr>
                <w:rFonts w:ascii="Calibri" w:hAnsi="Calibri"/>
                <w:b/>
                <w:bCs/>
                <w:sz w:val="20"/>
                <w:szCs w:val="20"/>
              </w:rPr>
              <w:t>Testi di riferimento</w:t>
            </w:r>
          </w:p>
        </w:tc>
        <w:tc>
          <w:tcPr>
            <w:tcW w:w="34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98CC" w14:textId="77777777" w:rsidR="008C3A23" w:rsidRDefault="008C3A23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  <w:p w14:paraId="4050227E" w14:textId="550CC7E6" w:rsidR="00D03967" w:rsidRPr="007410C2" w:rsidRDefault="00D03967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6BED547E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FF0CB0A" w14:textId="77777777" w:rsidR="008C3A23" w:rsidRPr="006627E1" w:rsidRDefault="008C3A23" w:rsidP="00EF593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627E1">
              <w:rPr>
                <w:rFonts w:ascii="Calibri" w:hAnsi="Calibri"/>
                <w:b/>
                <w:bCs/>
                <w:sz w:val="20"/>
                <w:szCs w:val="20"/>
              </w:rPr>
              <w:t>Note ai testi di riferimento</w:t>
            </w:r>
          </w:p>
        </w:tc>
        <w:tc>
          <w:tcPr>
            <w:tcW w:w="349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2027D6" w14:textId="77777777" w:rsidR="008C3A23" w:rsidRDefault="008C3A23" w:rsidP="00EF593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3AA00CB" w14:textId="4CF20E6C" w:rsidR="00D03967" w:rsidRPr="00D03967" w:rsidRDefault="00D03967" w:rsidP="00EF593E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EF593E" w:rsidRPr="006627E1" w14:paraId="4323FFC0" w14:textId="77777777" w:rsidTr="00646EF9">
        <w:tc>
          <w:tcPr>
            <w:tcW w:w="15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CF636F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63DF7" w14:textId="77777777" w:rsidR="008C3A23" w:rsidRPr="006627E1" w:rsidRDefault="008C3A23" w:rsidP="00EF593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6138EA00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hideMark/>
          </w:tcPr>
          <w:p w14:paraId="57174C7A" w14:textId="77777777" w:rsidR="008C3A23" w:rsidRPr="006627E1" w:rsidRDefault="008C3A23" w:rsidP="00EF593E">
            <w:pPr>
              <w:rPr>
                <w:rFonts w:ascii="Calibri" w:hAnsi="Calibri"/>
                <w:b/>
                <w:sz w:val="20"/>
                <w:szCs w:val="20"/>
              </w:rPr>
            </w:pPr>
            <w:r w:rsidRPr="006627E1">
              <w:rPr>
                <w:rFonts w:ascii="Calibri" w:hAnsi="Calibri"/>
                <w:b/>
                <w:sz w:val="20"/>
                <w:szCs w:val="20"/>
              </w:rPr>
              <w:t xml:space="preserve">Organizzazione della didattica </w:t>
            </w:r>
          </w:p>
        </w:tc>
        <w:tc>
          <w:tcPr>
            <w:tcW w:w="349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DB75" w14:textId="77777777" w:rsidR="008C3A23" w:rsidRPr="006627E1" w:rsidRDefault="008C3A23" w:rsidP="00EF593E">
            <w:pPr>
              <w:jc w:val="both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8C3A23" w:rsidRPr="006627E1" w14:paraId="476B79AF" w14:textId="77777777" w:rsidTr="00646EF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hideMark/>
          </w:tcPr>
          <w:p w14:paraId="5F75DB50" w14:textId="77777777" w:rsidR="008C3A23" w:rsidRPr="006627E1" w:rsidRDefault="008C3A23" w:rsidP="00EF593E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b/>
                <w:sz w:val="20"/>
                <w:szCs w:val="20"/>
              </w:rPr>
              <w:t>Ore</w:t>
            </w:r>
          </w:p>
        </w:tc>
      </w:tr>
      <w:tr w:rsidR="00EF593E" w:rsidRPr="006627E1" w14:paraId="6FD09B3E" w14:textId="77777777" w:rsidTr="003E0372">
        <w:tc>
          <w:tcPr>
            <w:tcW w:w="3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7FE74" w14:textId="77777777" w:rsidR="008C3A23" w:rsidRPr="006627E1" w:rsidRDefault="008C3A23" w:rsidP="00EF593E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 xml:space="preserve">Totali 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94D61" w14:textId="77777777" w:rsidR="008C3A23" w:rsidRPr="006627E1" w:rsidRDefault="008C3A23" w:rsidP="00EF593E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 xml:space="preserve">Didattica frontale </w:t>
            </w:r>
          </w:p>
        </w:tc>
        <w:tc>
          <w:tcPr>
            <w:tcW w:w="251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A66A4" w14:textId="77777777" w:rsidR="008C3A23" w:rsidRPr="006627E1" w:rsidRDefault="008C3A23" w:rsidP="00EF593E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Pratica (laboratorio, campo, esercitazione, altro)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0963E" w14:textId="77777777" w:rsidR="008C3A23" w:rsidRPr="006627E1" w:rsidRDefault="008C3A23" w:rsidP="00EF593E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6627E1">
              <w:rPr>
                <w:rFonts w:ascii="Calibri" w:hAnsi="Calibri"/>
                <w:sz w:val="20"/>
                <w:szCs w:val="20"/>
              </w:rPr>
              <w:t>Studio individuale</w:t>
            </w:r>
          </w:p>
        </w:tc>
      </w:tr>
      <w:tr w:rsidR="00EF593E" w:rsidRPr="007410C2" w14:paraId="364E0D45" w14:textId="77777777" w:rsidTr="003E0372">
        <w:tc>
          <w:tcPr>
            <w:tcW w:w="3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87BF" w14:textId="55A53E71" w:rsidR="008C3A23" w:rsidRPr="000477CF" w:rsidRDefault="008C3A23" w:rsidP="00EF593E">
            <w:pPr>
              <w:jc w:val="both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655B" w14:textId="3F595F13" w:rsidR="008C3A23" w:rsidRPr="000477CF" w:rsidRDefault="008C3A23" w:rsidP="00EF593E">
            <w:pPr>
              <w:jc w:val="both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251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2C05" w14:textId="62A13690" w:rsidR="008C3A23" w:rsidRPr="000477CF" w:rsidRDefault="008C3A23" w:rsidP="00EF593E">
            <w:pPr>
              <w:jc w:val="both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C577" w14:textId="5DB72A45" w:rsidR="00BE7F35" w:rsidRPr="000477CF" w:rsidRDefault="00BE7F35" w:rsidP="00EF593E">
            <w:pPr>
              <w:jc w:val="both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8C3A23" w:rsidRPr="006627E1" w14:paraId="5783B323" w14:textId="77777777" w:rsidTr="00646EF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hideMark/>
          </w:tcPr>
          <w:p w14:paraId="6B5FDBE4" w14:textId="77777777" w:rsidR="008C3A23" w:rsidRPr="000477CF" w:rsidRDefault="008C3A23" w:rsidP="00EF593E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0477CF">
              <w:rPr>
                <w:rFonts w:ascii="Calibri" w:hAnsi="Calibri"/>
                <w:b/>
                <w:i/>
                <w:sz w:val="20"/>
                <w:szCs w:val="20"/>
              </w:rPr>
              <w:t>CFU/ETCS</w:t>
            </w:r>
          </w:p>
        </w:tc>
      </w:tr>
      <w:tr w:rsidR="00EF593E" w:rsidRPr="006627E1" w14:paraId="76CAAE2A" w14:textId="77777777" w:rsidTr="003E0372">
        <w:tc>
          <w:tcPr>
            <w:tcW w:w="3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228C" w14:textId="0D312A8C" w:rsidR="008C3A23" w:rsidRPr="000477CF" w:rsidRDefault="008C3A23" w:rsidP="00EF593E">
            <w:pPr>
              <w:jc w:val="both"/>
              <w:rPr>
                <w:rFonts w:ascii="Calibri" w:hAnsi="Calibr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5716" w14:textId="56DD91DA" w:rsidR="008C3A23" w:rsidRPr="000477CF" w:rsidRDefault="008C3A23" w:rsidP="00EF593E">
            <w:pPr>
              <w:jc w:val="both"/>
              <w:rPr>
                <w:rFonts w:ascii="Calibri" w:hAnsi="Calibr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51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B524" w14:textId="77777777" w:rsidR="008C3A23" w:rsidRPr="000477CF" w:rsidRDefault="008C3A23" w:rsidP="00EF593E">
            <w:pPr>
              <w:jc w:val="both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113A" w14:textId="77777777" w:rsidR="008C3A23" w:rsidRPr="000477CF" w:rsidRDefault="008C3A23" w:rsidP="00EF593E">
            <w:pPr>
              <w:jc w:val="both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EF593E" w:rsidRPr="006627E1" w14:paraId="5C1B20CA" w14:textId="77777777" w:rsidTr="00646EF9">
        <w:trPr>
          <w:trHeight w:val="161"/>
        </w:trPr>
        <w:tc>
          <w:tcPr>
            <w:tcW w:w="15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8888821" w14:textId="77777777" w:rsidR="008C3A23" w:rsidRPr="006627E1" w:rsidRDefault="008C3A23" w:rsidP="00EF593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4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B3208" w14:textId="77777777" w:rsidR="008C3A23" w:rsidRPr="006627E1" w:rsidRDefault="008C3A23" w:rsidP="00EF593E">
            <w:pPr>
              <w:pStyle w:val="Grigliamedia1-Colore21"/>
              <w:spacing w:after="0" w:line="240" w:lineRule="auto"/>
              <w:ind w:left="360"/>
              <w:jc w:val="both"/>
              <w:rPr>
                <w:i/>
                <w:sz w:val="20"/>
                <w:szCs w:val="20"/>
              </w:rPr>
            </w:pPr>
          </w:p>
        </w:tc>
      </w:tr>
      <w:tr w:rsidR="00EF593E" w:rsidRPr="006627E1" w14:paraId="328FB9EC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hideMark/>
          </w:tcPr>
          <w:p w14:paraId="17C5D4F4" w14:textId="77777777" w:rsidR="008C3A23" w:rsidRPr="006627E1" w:rsidRDefault="008C3A23" w:rsidP="00EF593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627E1">
              <w:rPr>
                <w:rFonts w:ascii="Calibri" w:eastAsia="MS ??" w:hAnsi="Calibri" w:cs="Calibri"/>
                <w:b/>
                <w:bCs/>
                <w:sz w:val="20"/>
                <w:szCs w:val="20"/>
              </w:rPr>
              <w:t>Metodi didattici</w:t>
            </w:r>
          </w:p>
        </w:tc>
        <w:tc>
          <w:tcPr>
            <w:tcW w:w="349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59E0" w14:textId="77777777" w:rsidR="008C3A23" w:rsidRPr="006627E1" w:rsidRDefault="008C3A23" w:rsidP="00EF593E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EF593E" w:rsidRPr="006627E1" w14:paraId="0D71A3A5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5A84" w14:textId="77777777" w:rsidR="008C3A23" w:rsidRPr="006627E1" w:rsidRDefault="008C3A23" w:rsidP="00EF593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49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013D" w14:textId="77777777" w:rsidR="008C3A23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</w:p>
          <w:p w14:paraId="5F9BC1D7" w14:textId="77777777" w:rsidR="00D03967" w:rsidRDefault="00D03967" w:rsidP="00EF593E">
            <w:pPr>
              <w:rPr>
                <w:rFonts w:ascii="Calibri" w:hAnsi="Calibri"/>
                <w:sz w:val="20"/>
                <w:szCs w:val="20"/>
              </w:rPr>
            </w:pPr>
          </w:p>
          <w:p w14:paraId="7689543D" w14:textId="78047F7C" w:rsidR="00D03967" w:rsidRPr="00EF593E" w:rsidRDefault="00D03967" w:rsidP="00EF593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35CD70A5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9FB19A" w14:textId="77777777" w:rsidR="008C3A23" w:rsidRPr="006627E1" w:rsidRDefault="008C3A23" w:rsidP="00EF593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6D57C9" w14:textId="77777777" w:rsidR="008C3A23" w:rsidRPr="006627E1" w:rsidRDefault="008C3A23" w:rsidP="00EF593E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EF593E" w:rsidRPr="006627E1" w14:paraId="1EEDBF99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hideMark/>
          </w:tcPr>
          <w:p w14:paraId="25672D61" w14:textId="77777777" w:rsidR="008C3A23" w:rsidRPr="006627E1" w:rsidRDefault="008C3A23" w:rsidP="00EF593E">
            <w:pPr>
              <w:rPr>
                <w:rFonts w:ascii="Calibri" w:hAnsi="Calibri"/>
                <w:b/>
                <w:i/>
                <w:iCs/>
                <w:sz w:val="20"/>
                <w:szCs w:val="20"/>
              </w:rPr>
            </w:pPr>
            <w:r w:rsidRPr="006627E1">
              <w:rPr>
                <w:rFonts w:ascii="Calibri" w:hAnsi="Calibri"/>
                <w:b/>
                <w:bCs/>
                <w:sz w:val="20"/>
                <w:szCs w:val="20"/>
              </w:rPr>
              <w:t>Risultati di apprendimento previsti</w:t>
            </w:r>
          </w:p>
        </w:tc>
        <w:tc>
          <w:tcPr>
            <w:tcW w:w="349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A800" w14:textId="77777777" w:rsidR="008C3A23" w:rsidRPr="006627E1" w:rsidRDefault="008C3A23" w:rsidP="00EF593E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EF593E" w:rsidRPr="006627E1" w14:paraId="4E17B507" w14:textId="77777777" w:rsidTr="00646EF9">
        <w:trPr>
          <w:trHeight w:val="525"/>
        </w:trPr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C21E2" w14:textId="77777777" w:rsidR="008C3A23" w:rsidRPr="006627E1" w:rsidRDefault="008C3A23" w:rsidP="00EF593E">
            <w:pPr>
              <w:pStyle w:val="Grigliamedia1-Colore21"/>
              <w:spacing w:after="0" w:line="240" w:lineRule="auto"/>
              <w:ind w:left="0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6627E1">
              <w:rPr>
                <w:b/>
                <w:bCs/>
                <w:iCs/>
                <w:sz w:val="20"/>
                <w:szCs w:val="20"/>
              </w:rPr>
              <w:t>Conoscenza e capacità di comprensione</w:t>
            </w:r>
          </w:p>
          <w:p w14:paraId="150CA8A8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47588" w14:textId="77777777" w:rsidR="008C3A23" w:rsidRDefault="008C3A23" w:rsidP="00D03967">
            <w:pPr>
              <w:ind w:left="30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6AB1854" w14:textId="77777777" w:rsidR="00D03967" w:rsidRDefault="00D03967" w:rsidP="00D03967">
            <w:pPr>
              <w:ind w:left="30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2F6EF57" w14:textId="77777777" w:rsidR="00D03967" w:rsidRDefault="00D03967" w:rsidP="00D03967">
            <w:pPr>
              <w:ind w:left="30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1AEE86F" w14:textId="7CD142A7" w:rsidR="00D03967" w:rsidRPr="006627E1" w:rsidRDefault="00D03967" w:rsidP="00D03967">
            <w:pPr>
              <w:ind w:left="30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93E" w:rsidRPr="006627E1" w14:paraId="41014A52" w14:textId="77777777" w:rsidTr="00646EF9">
        <w:trPr>
          <w:trHeight w:val="525"/>
        </w:trPr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AB0D" w14:textId="77777777" w:rsidR="008C3A23" w:rsidRPr="006627E1" w:rsidRDefault="008C3A23" w:rsidP="00EF593E">
            <w:pPr>
              <w:pStyle w:val="Grigliamedia1-Colore21"/>
              <w:spacing w:after="0" w:line="240" w:lineRule="auto"/>
              <w:ind w:left="0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6627E1">
              <w:rPr>
                <w:b/>
                <w:bCs/>
                <w:iCs/>
                <w:sz w:val="20"/>
                <w:szCs w:val="20"/>
              </w:rPr>
              <w:t>Conoscenza e capacità di comprensione applicate</w:t>
            </w:r>
          </w:p>
          <w:p w14:paraId="5C1705EF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0A966" w14:textId="77777777" w:rsidR="008C3A23" w:rsidRDefault="008C3A23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  <w:p w14:paraId="4ED63339" w14:textId="77777777" w:rsidR="00D03967" w:rsidRDefault="00D03967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  <w:p w14:paraId="37E17105" w14:textId="77777777" w:rsidR="00D03967" w:rsidRDefault="00D03967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  <w:p w14:paraId="7A4B9789" w14:textId="0A77FAE9" w:rsidR="00D03967" w:rsidRPr="00D03967" w:rsidRDefault="00D03967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075D2B24" w14:textId="77777777" w:rsidTr="00646EF9">
        <w:trPr>
          <w:trHeight w:val="525"/>
        </w:trPr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06D3" w14:textId="77777777" w:rsidR="008C3A23" w:rsidRPr="006627E1" w:rsidRDefault="008C3A23" w:rsidP="00EF593E">
            <w:pPr>
              <w:pStyle w:val="Grigliamedia1-Colore21"/>
              <w:spacing w:after="0" w:line="240" w:lineRule="auto"/>
              <w:ind w:left="0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6627E1">
              <w:rPr>
                <w:b/>
                <w:bCs/>
                <w:iCs/>
                <w:sz w:val="20"/>
                <w:szCs w:val="20"/>
              </w:rPr>
              <w:t>Competenze trasversali</w:t>
            </w:r>
          </w:p>
          <w:p w14:paraId="624BC117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ED3B9" w14:textId="77777777" w:rsidR="008C3A23" w:rsidRPr="006627E1" w:rsidRDefault="008C3A23" w:rsidP="00D03967">
            <w:pPr>
              <w:pStyle w:val="Paragrafoelenco"/>
              <w:ind w:left="30"/>
              <w:jc w:val="both"/>
              <w:rPr>
                <w:rFonts w:ascii="Calibri" w:hAnsi="Calibri" w:cs="ArialMT"/>
                <w:sz w:val="20"/>
                <w:szCs w:val="20"/>
              </w:rPr>
            </w:pPr>
          </w:p>
        </w:tc>
      </w:tr>
      <w:tr w:rsidR="00EF593E" w:rsidRPr="006627E1" w14:paraId="27EA657C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4CA9C5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9AC0E" w14:textId="77777777" w:rsidR="008C3A23" w:rsidRPr="006627E1" w:rsidRDefault="008C3A23" w:rsidP="00EF593E">
            <w:pPr>
              <w:rPr>
                <w:rFonts w:ascii="Calibri" w:hAnsi="Calibri" w:cs="ArialMT"/>
                <w:sz w:val="20"/>
                <w:szCs w:val="20"/>
              </w:rPr>
            </w:pPr>
          </w:p>
        </w:tc>
      </w:tr>
      <w:tr w:rsidR="00EF593E" w:rsidRPr="006627E1" w14:paraId="2E3214AF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hideMark/>
          </w:tcPr>
          <w:p w14:paraId="66441C10" w14:textId="77777777" w:rsidR="008C3A23" w:rsidRPr="006627E1" w:rsidRDefault="008C3A23" w:rsidP="00EF593E">
            <w:pPr>
              <w:rPr>
                <w:rFonts w:ascii="Calibri" w:eastAsia="MS Mincho" w:hAnsi="Calibri"/>
                <w:b/>
                <w:sz w:val="20"/>
                <w:szCs w:val="20"/>
              </w:rPr>
            </w:pPr>
            <w:r w:rsidRPr="006627E1">
              <w:rPr>
                <w:rFonts w:ascii="Calibri" w:eastAsia="MS Mincho" w:hAnsi="Calibri"/>
                <w:b/>
                <w:sz w:val="20"/>
                <w:szCs w:val="20"/>
              </w:rPr>
              <w:t xml:space="preserve">Valutazione 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7FBB" w14:textId="77777777" w:rsidR="008C3A23" w:rsidRPr="006627E1" w:rsidRDefault="008C3A23" w:rsidP="00EF593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93E" w:rsidRPr="006627E1" w14:paraId="722F4D89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5038B1" w14:textId="77777777" w:rsidR="008C3A23" w:rsidRPr="00D03967" w:rsidRDefault="008C3A23" w:rsidP="00EF593E">
            <w:pPr>
              <w:rPr>
                <w:rFonts w:ascii="Calibri" w:hAnsi="Calibri"/>
                <w:b/>
                <w:sz w:val="20"/>
                <w:szCs w:val="20"/>
              </w:rPr>
            </w:pPr>
            <w:r w:rsidRPr="00D03967">
              <w:rPr>
                <w:rFonts w:ascii="Calibri" w:hAnsi="Calibri"/>
                <w:b/>
                <w:sz w:val="20"/>
                <w:szCs w:val="20"/>
              </w:rPr>
              <w:t>Modalità di verifica dell’apprendimento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3147" w14:textId="2D72FFC5" w:rsidR="00D03967" w:rsidRDefault="00D03967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  <w:p w14:paraId="2FCAF8D1" w14:textId="18B83202" w:rsidR="00D03967" w:rsidRDefault="00D03967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  <w:p w14:paraId="6D634686" w14:textId="77777777" w:rsidR="00D03967" w:rsidRDefault="00D03967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  <w:p w14:paraId="74C2D9ED" w14:textId="60368C8F" w:rsidR="00D03967" w:rsidRPr="00EF593E" w:rsidRDefault="00D03967" w:rsidP="00EF593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5BF88727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651A" w14:textId="77777777" w:rsidR="008C3A23" w:rsidRPr="00D03967" w:rsidRDefault="008C3A23" w:rsidP="00EF593E">
            <w:pPr>
              <w:rPr>
                <w:rFonts w:ascii="Calibri" w:hAnsi="Calibri"/>
                <w:b/>
                <w:sz w:val="20"/>
                <w:szCs w:val="20"/>
              </w:rPr>
            </w:pPr>
            <w:r w:rsidRPr="00D03967">
              <w:rPr>
                <w:rFonts w:ascii="Calibri" w:hAnsi="Calibri"/>
                <w:b/>
                <w:sz w:val="20"/>
                <w:szCs w:val="20"/>
              </w:rPr>
              <w:t xml:space="preserve">Criteri di valutazione </w:t>
            </w:r>
          </w:p>
          <w:p w14:paraId="7239524F" w14:textId="77777777" w:rsidR="008C3A23" w:rsidRPr="00D03967" w:rsidRDefault="008C3A23" w:rsidP="00EF593E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3FA2" w14:textId="56437EB5" w:rsidR="00D03967" w:rsidRDefault="00D03967" w:rsidP="00D03967">
            <w:pPr>
              <w:pStyle w:val="Paragrafoelenco"/>
              <w:ind w:left="0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7660BBC5" w14:textId="7810627C" w:rsidR="00D03967" w:rsidRDefault="00D03967" w:rsidP="00D03967">
            <w:pPr>
              <w:pStyle w:val="Paragrafoelenco"/>
              <w:ind w:left="0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79F1ADF" w14:textId="77777777" w:rsidR="00D03967" w:rsidRDefault="00D03967" w:rsidP="00D03967">
            <w:pPr>
              <w:pStyle w:val="Paragrafoelenco"/>
              <w:ind w:left="0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76C418CE" w14:textId="606463A3" w:rsidR="00D03967" w:rsidRPr="00EF593E" w:rsidRDefault="00D03967" w:rsidP="00D03967">
            <w:pPr>
              <w:pStyle w:val="Paragrafoelenco"/>
              <w:ind w:left="-112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F593E" w:rsidRPr="006627E1" w14:paraId="56289077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65C7CB" w14:textId="77777777" w:rsidR="008C3A23" w:rsidRPr="00D03967" w:rsidRDefault="008C3A23" w:rsidP="00EF593E">
            <w:pPr>
              <w:rPr>
                <w:rFonts w:ascii="Calibri" w:hAnsi="Calibri"/>
                <w:b/>
                <w:sz w:val="20"/>
                <w:szCs w:val="20"/>
              </w:rPr>
            </w:pPr>
            <w:r w:rsidRPr="00D03967">
              <w:rPr>
                <w:rFonts w:ascii="Calibri" w:hAnsi="Calibri"/>
                <w:b/>
                <w:sz w:val="20"/>
                <w:szCs w:val="20"/>
              </w:rPr>
              <w:t>Criteri di misurazione</w:t>
            </w:r>
          </w:p>
          <w:p w14:paraId="23AEB4C7" w14:textId="77777777" w:rsidR="008C3A23" w:rsidRPr="00D03967" w:rsidRDefault="008C3A23" w:rsidP="00EF593E">
            <w:pPr>
              <w:rPr>
                <w:rFonts w:ascii="Calibri" w:hAnsi="Calibri"/>
                <w:b/>
                <w:sz w:val="20"/>
                <w:szCs w:val="20"/>
              </w:rPr>
            </w:pPr>
            <w:r w:rsidRPr="00D03967">
              <w:rPr>
                <w:rFonts w:ascii="Calibri" w:hAnsi="Calibri"/>
                <w:b/>
                <w:sz w:val="20"/>
                <w:szCs w:val="20"/>
              </w:rPr>
              <w:t>dell'apprendimento e di attribuzione del voto finale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5A96" w14:textId="77777777" w:rsidR="008C3A23" w:rsidRDefault="008C3A23" w:rsidP="00EF593E">
            <w:pPr>
              <w:jc w:val="both"/>
              <w:rPr>
                <w:rFonts w:ascii="Calibri" w:hAnsi="Calibri"/>
                <w:iCs/>
                <w:sz w:val="20"/>
                <w:szCs w:val="20"/>
              </w:rPr>
            </w:pPr>
          </w:p>
          <w:p w14:paraId="69E77412" w14:textId="77777777" w:rsidR="00D03967" w:rsidRDefault="00D03967" w:rsidP="00EF593E">
            <w:pPr>
              <w:jc w:val="both"/>
              <w:rPr>
                <w:rFonts w:ascii="Calibri" w:hAnsi="Calibri"/>
                <w:iCs/>
                <w:sz w:val="20"/>
                <w:szCs w:val="20"/>
              </w:rPr>
            </w:pPr>
          </w:p>
          <w:p w14:paraId="5400D2BA" w14:textId="77777777" w:rsidR="00D03967" w:rsidRDefault="00D03967" w:rsidP="00EF593E">
            <w:pPr>
              <w:jc w:val="both"/>
              <w:rPr>
                <w:rFonts w:ascii="Calibri" w:hAnsi="Calibri"/>
                <w:iCs/>
                <w:sz w:val="20"/>
                <w:szCs w:val="20"/>
              </w:rPr>
            </w:pPr>
          </w:p>
          <w:p w14:paraId="176699D7" w14:textId="6F5CBE63" w:rsidR="00D03967" w:rsidRPr="00D03967" w:rsidRDefault="00D03967" w:rsidP="00EF593E">
            <w:pPr>
              <w:jc w:val="both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EF593E" w:rsidRPr="006627E1" w14:paraId="74AC1A25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hideMark/>
          </w:tcPr>
          <w:p w14:paraId="6D3B18C0" w14:textId="77777777" w:rsidR="008C3A23" w:rsidRPr="006627E1" w:rsidRDefault="008C3A23" w:rsidP="00EF593E">
            <w:pPr>
              <w:rPr>
                <w:rFonts w:ascii="Calibri" w:eastAsia="MS Mincho" w:hAnsi="Calibri"/>
                <w:b/>
                <w:sz w:val="20"/>
                <w:szCs w:val="20"/>
              </w:rPr>
            </w:pPr>
            <w:r w:rsidRPr="006627E1">
              <w:rPr>
                <w:rFonts w:ascii="Calibri" w:eastAsia="MS Mincho" w:hAnsi="Calibri"/>
                <w:b/>
                <w:sz w:val="20"/>
                <w:szCs w:val="20"/>
              </w:rPr>
              <w:t xml:space="preserve">Altro </w:t>
            </w: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62E8" w14:textId="77777777" w:rsidR="008C3A23" w:rsidRPr="006627E1" w:rsidRDefault="008C3A23" w:rsidP="00EF593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93E" w:rsidRPr="006627E1" w14:paraId="37B7FAD7" w14:textId="77777777" w:rsidTr="00646EF9">
        <w:trPr>
          <w:trHeight w:val="70"/>
        </w:trPr>
        <w:tc>
          <w:tcPr>
            <w:tcW w:w="1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402AB" w14:textId="77777777" w:rsidR="008C3A23" w:rsidRPr="006627E1" w:rsidRDefault="008C3A23" w:rsidP="00EF593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0C19" w14:textId="77777777" w:rsidR="008C3A23" w:rsidRPr="006627E1" w:rsidRDefault="008C3A23" w:rsidP="00EF593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bookmarkEnd w:id="0"/>
      </w:tr>
    </w:tbl>
    <w:p w14:paraId="281EE931" w14:textId="77777777" w:rsidR="00717465" w:rsidRPr="006627E1" w:rsidRDefault="00F0679E" w:rsidP="00EF593E">
      <w:pPr>
        <w:autoSpaceDE w:val="0"/>
        <w:autoSpaceDN w:val="0"/>
        <w:adjustRightInd w:val="0"/>
        <w:ind w:left="1080"/>
        <w:rPr>
          <w:rFonts w:ascii="Calibri" w:hAnsi="Calibri"/>
          <w:sz w:val="20"/>
          <w:szCs w:val="20"/>
        </w:rPr>
      </w:pPr>
      <w:r w:rsidRPr="006627E1">
        <w:rPr>
          <w:rFonts w:ascii="Calibri" w:hAnsi="Calibri" w:cs="Arial"/>
          <w:sz w:val="20"/>
          <w:szCs w:val="20"/>
        </w:rPr>
        <w:br w:type="textWrapping" w:clear="all"/>
      </w:r>
      <w:r w:rsidR="000977B1" w:rsidRPr="006627E1">
        <w:rPr>
          <w:rFonts w:ascii="Calibri" w:hAnsi="Calibri" w:cs="Arial"/>
          <w:sz w:val="20"/>
          <w:szCs w:val="20"/>
        </w:rPr>
        <w:tab/>
      </w:r>
      <w:r w:rsidR="000977B1" w:rsidRPr="006627E1">
        <w:rPr>
          <w:rFonts w:ascii="Calibri" w:hAnsi="Calibri" w:cs="Arial"/>
          <w:sz w:val="20"/>
          <w:szCs w:val="20"/>
        </w:rPr>
        <w:tab/>
      </w:r>
      <w:r w:rsidR="000977B1" w:rsidRPr="006627E1">
        <w:rPr>
          <w:rFonts w:ascii="Calibri" w:hAnsi="Calibri" w:cs="Arial"/>
          <w:sz w:val="20"/>
          <w:szCs w:val="20"/>
        </w:rPr>
        <w:tab/>
      </w:r>
      <w:r w:rsidR="000977B1" w:rsidRPr="006627E1">
        <w:rPr>
          <w:rFonts w:ascii="Calibri" w:hAnsi="Calibri" w:cs="Arial"/>
          <w:sz w:val="20"/>
          <w:szCs w:val="20"/>
        </w:rPr>
        <w:tab/>
      </w:r>
      <w:r w:rsidR="000977B1" w:rsidRPr="006627E1">
        <w:rPr>
          <w:rFonts w:ascii="Calibri" w:hAnsi="Calibri" w:cs="Arial"/>
          <w:sz w:val="20"/>
          <w:szCs w:val="20"/>
        </w:rPr>
        <w:tab/>
      </w:r>
    </w:p>
    <w:p w14:paraId="44E4C388" w14:textId="77777777" w:rsidR="00507DF1" w:rsidRPr="006627E1" w:rsidRDefault="00507DF1" w:rsidP="00507DF1">
      <w:pPr>
        <w:ind w:left="360"/>
        <w:rPr>
          <w:rFonts w:ascii="Calibri" w:hAnsi="Calibri" w:cs="Arial"/>
          <w:sz w:val="20"/>
          <w:szCs w:val="20"/>
        </w:rPr>
      </w:pPr>
    </w:p>
    <w:p w14:paraId="172E243B" w14:textId="77777777" w:rsidR="00507DF1" w:rsidRPr="006627E1" w:rsidRDefault="00507DF1" w:rsidP="00507DF1">
      <w:pPr>
        <w:ind w:left="360"/>
        <w:rPr>
          <w:rFonts w:ascii="Calibri" w:hAnsi="Calibri" w:cs="Arial"/>
          <w:sz w:val="20"/>
          <w:szCs w:val="20"/>
        </w:rPr>
      </w:pPr>
    </w:p>
    <w:p w14:paraId="6030AD85" w14:textId="77777777" w:rsidR="002A35E3" w:rsidRPr="006627E1" w:rsidRDefault="002A35E3" w:rsidP="00507DF1">
      <w:pPr>
        <w:ind w:left="360"/>
        <w:rPr>
          <w:rFonts w:ascii="Calibri" w:hAnsi="Calibri" w:cs="Arial"/>
          <w:sz w:val="20"/>
          <w:szCs w:val="20"/>
        </w:rPr>
      </w:pPr>
    </w:p>
    <w:p w14:paraId="467DA919" w14:textId="77777777" w:rsidR="002A35E3" w:rsidRPr="006627E1" w:rsidRDefault="002A35E3" w:rsidP="00507DF1">
      <w:pPr>
        <w:ind w:left="360"/>
        <w:rPr>
          <w:rFonts w:ascii="Calibri" w:hAnsi="Calibri"/>
          <w:sz w:val="20"/>
          <w:szCs w:val="20"/>
        </w:rPr>
      </w:pPr>
    </w:p>
    <w:p w14:paraId="5DCCFF7E" w14:textId="77777777" w:rsidR="002A35E3" w:rsidRPr="006627E1" w:rsidRDefault="002A35E3" w:rsidP="002A35E3">
      <w:pPr>
        <w:spacing w:line="360" w:lineRule="auto"/>
        <w:ind w:left="357"/>
        <w:jc w:val="both"/>
        <w:rPr>
          <w:rFonts w:ascii="Calibri" w:hAnsi="Calibri"/>
          <w:sz w:val="20"/>
          <w:szCs w:val="20"/>
        </w:rPr>
      </w:pPr>
    </w:p>
    <w:sectPr w:rsidR="002A35E3" w:rsidRPr="006627E1" w:rsidSect="00AF63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021" w:bottom="851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45E6E" w14:textId="77777777" w:rsidR="005D2D89" w:rsidRDefault="005D2D89">
      <w:r>
        <w:separator/>
      </w:r>
    </w:p>
  </w:endnote>
  <w:endnote w:type="continuationSeparator" w:id="0">
    <w:p w14:paraId="5B82A5E4" w14:textId="77777777" w:rsidR="005D2D89" w:rsidRDefault="005D2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D7091" w14:textId="77777777" w:rsidR="00AB76D6" w:rsidRDefault="00AB76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1F0A8" w14:textId="77777777" w:rsidR="00FA6DFE" w:rsidRDefault="00FA6DFE" w:rsidP="006E488A">
    <w:pPr>
      <w:spacing w:line="160" w:lineRule="exact"/>
      <w:rPr>
        <w:rFonts w:ascii="Arial" w:hAnsi="Arial"/>
        <w:b/>
        <w:color w:val="333333"/>
        <w:sz w:val="14"/>
      </w:rPr>
    </w:pPr>
  </w:p>
  <w:p w14:paraId="3D98E154" w14:textId="77777777" w:rsidR="00AB76D6" w:rsidRDefault="00FA6DFE" w:rsidP="00AB76D6">
    <w:pPr>
      <w:spacing w:line="160" w:lineRule="exact"/>
      <w:rPr>
        <w:rFonts w:ascii="Arial" w:hAnsi="Arial"/>
        <w:b/>
        <w:color w:val="333333"/>
        <w:sz w:val="14"/>
      </w:rPr>
    </w:pPr>
    <w:r>
      <w:rPr>
        <w:rFonts w:ascii="Arial" w:hAnsi="Arial"/>
        <w:b/>
        <w:color w:val="333333"/>
        <w:sz w:val="14"/>
      </w:rPr>
      <w:tab/>
    </w:r>
    <w:r>
      <w:rPr>
        <w:rFonts w:ascii="Arial" w:hAnsi="Arial"/>
        <w:b/>
        <w:color w:val="333333"/>
        <w:sz w:val="14"/>
      </w:rPr>
      <w:tab/>
    </w:r>
    <w:r>
      <w:rPr>
        <w:rFonts w:ascii="Arial" w:hAnsi="Arial"/>
        <w:b/>
        <w:color w:val="333333"/>
        <w:sz w:val="14"/>
      </w:rPr>
      <w:tab/>
    </w:r>
    <w:r>
      <w:rPr>
        <w:rFonts w:ascii="Arial" w:hAnsi="Arial"/>
        <w:b/>
        <w:color w:val="333333"/>
        <w:sz w:val="14"/>
      </w:rPr>
      <w:tab/>
    </w:r>
    <w:r>
      <w:rPr>
        <w:rFonts w:ascii="Arial" w:hAnsi="Arial"/>
        <w:b/>
        <w:color w:val="333333"/>
        <w:sz w:val="14"/>
      </w:rPr>
      <w:tab/>
    </w:r>
    <w:r>
      <w:rPr>
        <w:rFonts w:ascii="Arial" w:hAnsi="Arial"/>
        <w:b/>
        <w:color w:val="333333"/>
        <w:sz w:val="14"/>
      </w:rPr>
      <w:tab/>
    </w:r>
    <w:r>
      <w:rPr>
        <w:rFonts w:ascii="Arial" w:hAnsi="Arial"/>
        <w:b/>
        <w:color w:val="333333"/>
        <w:sz w:val="14"/>
      </w:rPr>
      <w:tab/>
    </w:r>
    <w:r>
      <w:rPr>
        <w:rFonts w:ascii="Arial" w:hAnsi="Arial"/>
        <w:b/>
        <w:color w:val="333333"/>
        <w:sz w:val="14"/>
      </w:rPr>
      <w:tab/>
    </w:r>
    <w:r>
      <w:rPr>
        <w:rFonts w:ascii="Arial" w:hAnsi="Arial"/>
        <w:b/>
        <w:color w:val="333333"/>
        <w:sz w:val="14"/>
      </w:rPr>
      <w:tab/>
    </w:r>
    <w:r w:rsidR="00AB76D6">
      <w:rPr>
        <w:rFonts w:ascii="Arial" w:hAnsi="Arial"/>
        <w:b/>
        <w:color w:val="333333"/>
        <w:sz w:val="14"/>
      </w:rPr>
      <w:t>U.O. Didattica e servizi agli studenti</w:t>
    </w:r>
  </w:p>
  <w:p w14:paraId="2D092018" w14:textId="77777777" w:rsidR="00AB76D6" w:rsidRDefault="00AB76D6" w:rsidP="00AB76D6">
    <w:pPr>
      <w:spacing w:line="160" w:lineRule="exact"/>
      <w:rPr>
        <w:rFonts w:ascii="Arial" w:hAnsi="Arial"/>
        <w:color w:val="333333"/>
        <w:sz w:val="14"/>
      </w:rPr>
    </w:pP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  <w:t xml:space="preserve">Strada </w:t>
    </w:r>
    <w:proofErr w:type="spellStart"/>
    <w:proofErr w:type="gramStart"/>
    <w:r>
      <w:rPr>
        <w:rFonts w:ascii="Arial" w:hAnsi="Arial"/>
        <w:color w:val="333333"/>
        <w:sz w:val="14"/>
      </w:rPr>
      <w:t>prov.le</w:t>
    </w:r>
    <w:proofErr w:type="spellEnd"/>
    <w:proofErr w:type="gramEnd"/>
    <w:r>
      <w:rPr>
        <w:rFonts w:ascii="Arial" w:hAnsi="Arial"/>
        <w:color w:val="333333"/>
        <w:sz w:val="14"/>
      </w:rPr>
      <w:t xml:space="preserve"> 62 per Casamassima, km. 3,00</w:t>
    </w:r>
  </w:p>
  <w:p w14:paraId="5221049F" w14:textId="77777777" w:rsidR="00AB76D6" w:rsidRDefault="00AB76D6" w:rsidP="00AB76D6">
    <w:pPr>
      <w:spacing w:line="160" w:lineRule="exact"/>
      <w:rPr>
        <w:rFonts w:ascii="Arial" w:hAnsi="Arial"/>
        <w:color w:val="333333"/>
        <w:sz w:val="14"/>
      </w:rPr>
    </w:pP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  <w:t xml:space="preserve">70010 Valenzano </w:t>
    </w:r>
    <w:proofErr w:type="gramStart"/>
    <w:r>
      <w:rPr>
        <w:rFonts w:ascii="Arial" w:hAnsi="Arial"/>
        <w:color w:val="333333"/>
        <w:sz w:val="14"/>
      </w:rPr>
      <w:t>( Bari</w:t>
    </w:r>
    <w:proofErr w:type="gramEnd"/>
    <w:r>
      <w:rPr>
        <w:rFonts w:ascii="Arial" w:hAnsi="Arial"/>
        <w:color w:val="333333"/>
        <w:sz w:val="14"/>
      </w:rPr>
      <w:t xml:space="preserve">)  -  </w:t>
    </w:r>
    <w:proofErr w:type="spellStart"/>
    <w:r>
      <w:rPr>
        <w:rFonts w:ascii="Arial" w:hAnsi="Arial"/>
        <w:color w:val="333333"/>
        <w:sz w:val="14"/>
      </w:rPr>
      <w:t>Italy</w:t>
    </w:r>
    <w:proofErr w:type="spellEnd"/>
  </w:p>
  <w:p w14:paraId="57BB21AD" w14:textId="77777777" w:rsidR="00AB76D6" w:rsidRDefault="00AB76D6" w:rsidP="00AB76D6">
    <w:pPr>
      <w:spacing w:line="160" w:lineRule="exact"/>
      <w:rPr>
        <w:rFonts w:ascii="Arial" w:hAnsi="Arial"/>
        <w:color w:val="333333"/>
        <w:sz w:val="14"/>
      </w:rPr>
    </w:pP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</w:r>
    <w:r>
      <w:rPr>
        <w:rFonts w:ascii="Arial" w:hAnsi="Arial"/>
        <w:color w:val="333333"/>
        <w:sz w:val="14"/>
      </w:rPr>
      <w:tab/>
      <w:t>Tel. (+39) 080 5443944-41-46 • fax (+39) 080 5443939</w:t>
    </w:r>
  </w:p>
  <w:p w14:paraId="54841152" w14:textId="4107C27D" w:rsidR="00FA6DFE" w:rsidRPr="006E488A" w:rsidRDefault="00AB76D6" w:rsidP="00AB76D6">
    <w:pPr>
      <w:spacing w:line="160" w:lineRule="exact"/>
      <w:rPr>
        <w:rFonts w:ascii="Arial" w:hAnsi="Arial"/>
        <w:color w:val="333333"/>
        <w:sz w:val="14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Fonts w:ascii="Arial" w:hAnsi="Arial"/>
        <w:sz w:val="14"/>
      </w:rPr>
      <w:t>didattica.veterinaria@uniba.it</w:t>
    </w:r>
    <w:r w:rsidR="00B4519E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CD2B2F" wp14:editId="58B6EC89">
              <wp:simplePos x="0" y="0"/>
              <wp:positionH relativeFrom="column">
                <wp:posOffset>3657600</wp:posOffset>
              </wp:positionH>
              <wp:positionV relativeFrom="paragraph">
                <wp:posOffset>93980</wp:posOffset>
              </wp:positionV>
              <wp:extent cx="2514600" cy="56705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567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F78F7" w14:textId="77777777" w:rsidR="00FA6DFE" w:rsidRDefault="00FA6DFE" w:rsidP="00951394">
                          <w:pPr>
                            <w:spacing w:line="160" w:lineRule="exact"/>
                            <w:rPr>
                              <w:rFonts w:ascii="Arial" w:hAnsi="Arial"/>
                              <w:color w:val="333333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color w:val="333333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51CD2B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in;margin-top:7.4pt;width:198pt;height:4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" filled="f" stroked="f">
              <v:textbox inset="0,0,0,0">
                <w:txbxContent>
                  <w:p w14:paraId="190F78F7" w14:textId="77777777" w:rsidR="00FA6DFE" w:rsidRDefault="00FA6DFE" w:rsidP="00951394">
                    <w:pPr>
                      <w:spacing w:line="160" w:lineRule="exact"/>
                      <w:rPr>
                        <w:rFonts w:ascii="Arial" w:hAnsi="Arial"/>
                        <w:color w:val="333333"/>
                        <w:sz w:val="14"/>
                      </w:rPr>
                    </w:pPr>
                    <w:r>
                      <w:rPr>
                        <w:rFonts w:ascii="Arial" w:hAnsi="Arial"/>
                        <w:color w:val="333333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06D75" w14:textId="77777777" w:rsidR="00AB76D6" w:rsidRDefault="00AB76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CA2C4" w14:textId="77777777" w:rsidR="005D2D89" w:rsidRDefault="005D2D89">
      <w:r>
        <w:separator/>
      </w:r>
    </w:p>
  </w:footnote>
  <w:footnote w:type="continuationSeparator" w:id="0">
    <w:p w14:paraId="050E68E8" w14:textId="77777777" w:rsidR="005D2D89" w:rsidRDefault="005D2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0B4AE" w14:textId="77777777" w:rsidR="00AB76D6" w:rsidRDefault="00AB76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EA333" w14:textId="74103643" w:rsidR="00FA6DFE" w:rsidRDefault="00B4519E" w:rsidP="001F6D72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7318188" wp14:editId="00B48A9A">
              <wp:simplePos x="0" y="0"/>
              <wp:positionH relativeFrom="column">
                <wp:posOffset>3256915</wp:posOffset>
              </wp:positionH>
              <wp:positionV relativeFrom="paragraph">
                <wp:posOffset>116205</wp:posOffset>
              </wp:positionV>
              <wp:extent cx="3371850" cy="729615"/>
              <wp:effectExtent l="0" t="0" r="0" b="1333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1850" cy="729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6A07C" w14:textId="77777777" w:rsidR="00FA6DFE" w:rsidRDefault="00FA6DFE" w:rsidP="001F6D72">
                          <w:pPr>
                            <w:spacing w:before="20" w:after="120" w:line="280" w:lineRule="exact"/>
                            <w:rPr>
                              <w:rFonts w:ascii="Trajan Pro" w:hAnsi="Trajan Pro"/>
                              <w:spacing w:val="-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rajan Pro" w:hAnsi="Trajan Pro"/>
                              <w:spacing w:val="-2"/>
                              <w:sz w:val="32"/>
                              <w:szCs w:val="32"/>
                            </w:rPr>
                            <w:t>Dipartimento di</w:t>
                          </w:r>
                        </w:p>
                        <w:p w14:paraId="2C27A810" w14:textId="77777777" w:rsidR="00FA6DFE" w:rsidRDefault="00FA6DFE" w:rsidP="001F6D72">
                          <w:pPr>
                            <w:spacing w:before="20" w:after="120" w:line="280" w:lineRule="exact"/>
                            <w:rPr>
                              <w:rFonts w:ascii="Trajan Pro" w:hAnsi="Trajan Pro"/>
                              <w:spacing w:val="-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rajan Pro" w:hAnsi="Trajan Pro"/>
                              <w:spacing w:val="-2"/>
                              <w:sz w:val="32"/>
                              <w:szCs w:val="32"/>
                            </w:rPr>
                            <w:t>Medicina Veterinaria</w:t>
                          </w:r>
                        </w:p>
                        <w:p w14:paraId="086740C3" w14:textId="77777777" w:rsidR="00FA6DFE" w:rsidRPr="00FA7036" w:rsidRDefault="00FA6DFE" w:rsidP="001F6D72">
                          <w:pPr>
                            <w:spacing w:before="120" w:line="280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0731818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56.45pt;margin-top:9.15pt;width:265.5pt;height:57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Jj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" filled="f" stroked="f">
              <v:textbox inset="0,0,0,0">
                <w:txbxContent>
                  <w:p w14:paraId="7066A07C" w14:textId="77777777" w:rsidR="00FA6DFE" w:rsidRDefault="00FA6DFE" w:rsidP="001F6D72">
                    <w:pPr>
                      <w:spacing w:before="20" w:after="120" w:line="280" w:lineRule="exact"/>
                      <w:rPr>
                        <w:rFonts w:ascii="Trajan Pro" w:hAnsi="Trajan Pro"/>
                        <w:spacing w:val="-2"/>
                        <w:sz w:val="32"/>
                        <w:szCs w:val="32"/>
                      </w:rPr>
                    </w:pPr>
                    <w:r>
                      <w:rPr>
                        <w:rFonts w:ascii="Trajan Pro" w:hAnsi="Trajan Pro"/>
                        <w:spacing w:val="-2"/>
                        <w:sz w:val="32"/>
                        <w:szCs w:val="32"/>
                      </w:rPr>
                      <w:t>Dipartimento di</w:t>
                    </w:r>
                  </w:p>
                  <w:p w14:paraId="2C27A810" w14:textId="77777777" w:rsidR="00FA6DFE" w:rsidRDefault="00FA6DFE" w:rsidP="001F6D72">
                    <w:pPr>
                      <w:spacing w:before="20" w:after="120" w:line="280" w:lineRule="exact"/>
                      <w:rPr>
                        <w:rFonts w:ascii="Trajan Pro" w:hAnsi="Trajan Pro"/>
                        <w:spacing w:val="-2"/>
                        <w:sz w:val="32"/>
                        <w:szCs w:val="32"/>
                      </w:rPr>
                    </w:pPr>
                    <w:r>
                      <w:rPr>
                        <w:rFonts w:ascii="Trajan Pro" w:hAnsi="Trajan Pro"/>
                        <w:spacing w:val="-2"/>
                        <w:sz w:val="32"/>
                        <w:szCs w:val="32"/>
                      </w:rPr>
                      <w:t>Medicina Veterinaria</w:t>
                    </w:r>
                  </w:p>
                  <w:p w14:paraId="086740C3" w14:textId="77777777" w:rsidR="00FA6DFE" w:rsidRPr="00FA7036" w:rsidRDefault="00FA6DFE" w:rsidP="001F6D72">
                    <w:pPr>
                      <w:spacing w:before="120" w:line="280" w:lineRule="exac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42FC13" wp14:editId="03DD98DA">
              <wp:simplePos x="0" y="0"/>
              <wp:positionH relativeFrom="column">
                <wp:posOffset>5561965</wp:posOffset>
              </wp:positionH>
              <wp:positionV relativeFrom="paragraph">
                <wp:posOffset>0</wp:posOffset>
              </wp:positionV>
              <wp:extent cx="1242695" cy="791210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695" cy="791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1D0C0E" w14:textId="32042C60" w:rsidR="00FA6DFE" w:rsidRDefault="00B4519E" w:rsidP="001F6D72">
                          <w:r w:rsidRPr="00CA055D">
                            <w:rPr>
                              <w:noProof/>
                            </w:rPr>
                            <w:drawing>
                              <wp:inline distT="0" distB="0" distL="0" distR="0" wp14:anchorId="35594997" wp14:editId="4B37AD67">
                                <wp:extent cx="1059180" cy="699770"/>
                                <wp:effectExtent l="0" t="0" r="0" b="0"/>
                                <wp:docPr id="5" name="Immagine 5" descr="LogoDiMeVNew2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5" descr="LogoDiMeVNew2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9180" cy="6997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w14:anchorId="1142FC13" id="Text Box 5" o:spid="_x0000_s1027" type="#_x0000_t202" style="position:absolute;margin-left:437.95pt;margin-top:0;width:97.85pt;height:62.3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" filled="f" stroked="f">
              <v:textbox style="mso-fit-shape-to-text:t">
                <w:txbxContent>
                  <w:p w14:paraId="461D0C0E" w14:textId="32042C60" w:rsidR="00FA6DFE" w:rsidRDefault="00B4519E" w:rsidP="001F6D72">
                    <w:r w:rsidRPr="00CA055D">
                      <w:rPr>
                        <w:noProof/>
                      </w:rPr>
                      <w:drawing>
                        <wp:inline distT="0" distB="0" distL="0" distR="0" wp14:anchorId="35594997" wp14:editId="4B37AD67">
                          <wp:extent cx="1059180" cy="699770"/>
                          <wp:effectExtent l="0" t="0" r="0" b="0"/>
                          <wp:docPr id="5" name="Immagine 5" descr="LogoDiMeVNew2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5" descr="LogoDiMeVNew2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59180" cy="699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CA055D">
      <w:rPr>
        <w:noProof/>
      </w:rPr>
      <w:drawing>
        <wp:inline distT="0" distB="0" distL="0" distR="0" wp14:anchorId="3D6900BE" wp14:editId="6569DB62">
          <wp:extent cx="2200275" cy="733425"/>
          <wp:effectExtent l="0" t="0" r="0" b="0"/>
          <wp:docPr id="2" name="Immagine 4" descr="logoUNIB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logoUNIBA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47BF7B" w14:textId="77777777" w:rsidR="00FA6DFE" w:rsidRDefault="00FA6DF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077FC" w14:textId="77777777" w:rsidR="00AB76D6" w:rsidRDefault="00AB76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812D6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7581F"/>
    <w:multiLevelType w:val="hybridMultilevel"/>
    <w:tmpl w:val="E0E653B2"/>
    <w:lvl w:ilvl="0" w:tplc="041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06BC119C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8C938C7"/>
    <w:multiLevelType w:val="hybridMultilevel"/>
    <w:tmpl w:val="C32C0178"/>
    <w:lvl w:ilvl="0" w:tplc="34CA812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6EC19B8"/>
    <w:multiLevelType w:val="hybridMultilevel"/>
    <w:tmpl w:val="A4002E3C"/>
    <w:lvl w:ilvl="0" w:tplc="0410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61B81BD5"/>
    <w:multiLevelType w:val="hybridMultilevel"/>
    <w:tmpl w:val="CB283F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A7A8E"/>
    <w:multiLevelType w:val="hybridMultilevel"/>
    <w:tmpl w:val="EB0CE7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42"/>
    <w:rsid w:val="00004E9D"/>
    <w:rsid w:val="00011ECA"/>
    <w:rsid w:val="00015163"/>
    <w:rsid w:val="00015AAC"/>
    <w:rsid w:val="0003252F"/>
    <w:rsid w:val="0003602A"/>
    <w:rsid w:val="00042075"/>
    <w:rsid w:val="000451B9"/>
    <w:rsid w:val="000477CF"/>
    <w:rsid w:val="000524EB"/>
    <w:rsid w:val="00060CC9"/>
    <w:rsid w:val="00085AA0"/>
    <w:rsid w:val="00096C12"/>
    <w:rsid w:val="000977B1"/>
    <w:rsid w:val="000A2199"/>
    <w:rsid w:val="000A6FF7"/>
    <w:rsid w:val="000A7B42"/>
    <w:rsid w:val="000D124D"/>
    <w:rsid w:val="00103DE9"/>
    <w:rsid w:val="00117BC3"/>
    <w:rsid w:val="001303FD"/>
    <w:rsid w:val="00140B9D"/>
    <w:rsid w:val="00161B0E"/>
    <w:rsid w:val="0016698D"/>
    <w:rsid w:val="00172AE4"/>
    <w:rsid w:val="00192E03"/>
    <w:rsid w:val="00196BBA"/>
    <w:rsid w:val="001A047D"/>
    <w:rsid w:val="001A0F29"/>
    <w:rsid w:val="001A4D9E"/>
    <w:rsid w:val="001C1ECA"/>
    <w:rsid w:val="001D51D0"/>
    <w:rsid w:val="001D7D9C"/>
    <w:rsid w:val="001E0C80"/>
    <w:rsid w:val="001F3831"/>
    <w:rsid w:val="001F6D72"/>
    <w:rsid w:val="0021255C"/>
    <w:rsid w:val="00214DED"/>
    <w:rsid w:val="00220A26"/>
    <w:rsid w:val="00221381"/>
    <w:rsid w:val="00225D4A"/>
    <w:rsid w:val="00231E2B"/>
    <w:rsid w:val="00261A77"/>
    <w:rsid w:val="0026738F"/>
    <w:rsid w:val="00270951"/>
    <w:rsid w:val="002726F3"/>
    <w:rsid w:val="002918E3"/>
    <w:rsid w:val="002933A1"/>
    <w:rsid w:val="002A35E3"/>
    <w:rsid w:val="002A60C7"/>
    <w:rsid w:val="002A6BF5"/>
    <w:rsid w:val="002B37F3"/>
    <w:rsid w:val="002C4533"/>
    <w:rsid w:val="002C50C6"/>
    <w:rsid w:val="002D0B38"/>
    <w:rsid w:val="002D2751"/>
    <w:rsid w:val="002F2A51"/>
    <w:rsid w:val="00315B57"/>
    <w:rsid w:val="003256DA"/>
    <w:rsid w:val="00330A4B"/>
    <w:rsid w:val="00337CE1"/>
    <w:rsid w:val="003507AE"/>
    <w:rsid w:val="00353B8E"/>
    <w:rsid w:val="00356235"/>
    <w:rsid w:val="00366778"/>
    <w:rsid w:val="003761A5"/>
    <w:rsid w:val="00376E9E"/>
    <w:rsid w:val="003A36FC"/>
    <w:rsid w:val="003A39AB"/>
    <w:rsid w:val="003A5712"/>
    <w:rsid w:val="003A60DD"/>
    <w:rsid w:val="003C2B5A"/>
    <w:rsid w:val="003C5CB7"/>
    <w:rsid w:val="003D78EE"/>
    <w:rsid w:val="003E0372"/>
    <w:rsid w:val="003E1903"/>
    <w:rsid w:val="003E4923"/>
    <w:rsid w:val="00417A57"/>
    <w:rsid w:val="004260CA"/>
    <w:rsid w:val="00430A09"/>
    <w:rsid w:val="00443541"/>
    <w:rsid w:val="0044379D"/>
    <w:rsid w:val="0044796F"/>
    <w:rsid w:val="00456B52"/>
    <w:rsid w:val="00480BED"/>
    <w:rsid w:val="00495502"/>
    <w:rsid w:val="004A5267"/>
    <w:rsid w:val="004B0DF0"/>
    <w:rsid w:val="004C1632"/>
    <w:rsid w:val="004C6675"/>
    <w:rsid w:val="004C695D"/>
    <w:rsid w:val="004D0ACD"/>
    <w:rsid w:val="004E1202"/>
    <w:rsid w:val="00507C52"/>
    <w:rsid w:val="00507DF1"/>
    <w:rsid w:val="00511070"/>
    <w:rsid w:val="00520BA9"/>
    <w:rsid w:val="00525B62"/>
    <w:rsid w:val="00530BD0"/>
    <w:rsid w:val="00532AAF"/>
    <w:rsid w:val="00556D78"/>
    <w:rsid w:val="00560B8F"/>
    <w:rsid w:val="00592505"/>
    <w:rsid w:val="00594649"/>
    <w:rsid w:val="005A2636"/>
    <w:rsid w:val="005D2D89"/>
    <w:rsid w:val="005E2A47"/>
    <w:rsid w:val="005F3842"/>
    <w:rsid w:val="00624EC7"/>
    <w:rsid w:val="00635D88"/>
    <w:rsid w:val="0063790D"/>
    <w:rsid w:val="0064312F"/>
    <w:rsid w:val="00646EF9"/>
    <w:rsid w:val="00651681"/>
    <w:rsid w:val="006616C0"/>
    <w:rsid w:val="006627E1"/>
    <w:rsid w:val="00684940"/>
    <w:rsid w:val="006878A4"/>
    <w:rsid w:val="00690FE0"/>
    <w:rsid w:val="006B595B"/>
    <w:rsid w:val="006B7385"/>
    <w:rsid w:val="006C145D"/>
    <w:rsid w:val="006C1812"/>
    <w:rsid w:val="006D0AE0"/>
    <w:rsid w:val="006D1153"/>
    <w:rsid w:val="006E488A"/>
    <w:rsid w:val="006F1D4E"/>
    <w:rsid w:val="00717465"/>
    <w:rsid w:val="00720BB2"/>
    <w:rsid w:val="00720E31"/>
    <w:rsid w:val="0072536A"/>
    <w:rsid w:val="007268CD"/>
    <w:rsid w:val="00731F7D"/>
    <w:rsid w:val="0073318F"/>
    <w:rsid w:val="007374AA"/>
    <w:rsid w:val="007410C2"/>
    <w:rsid w:val="0076594D"/>
    <w:rsid w:val="00782E47"/>
    <w:rsid w:val="007A3CF2"/>
    <w:rsid w:val="007C0DB8"/>
    <w:rsid w:val="007C7175"/>
    <w:rsid w:val="007D05A2"/>
    <w:rsid w:val="007E6B6A"/>
    <w:rsid w:val="007F1F07"/>
    <w:rsid w:val="007F2B93"/>
    <w:rsid w:val="007F69FF"/>
    <w:rsid w:val="008007EC"/>
    <w:rsid w:val="00811849"/>
    <w:rsid w:val="00815237"/>
    <w:rsid w:val="008569BE"/>
    <w:rsid w:val="008935EF"/>
    <w:rsid w:val="008B79B0"/>
    <w:rsid w:val="008C29A5"/>
    <w:rsid w:val="008C3A23"/>
    <w:rsid w:val="008F0730"/>
    <w:rsid w:val="008F2631"/>
    <w:rsid w:val="00914B49"/>
    <w:rsid w:val="00915041"/>
    <w:rsid w:val="00917046"/>
    <w:rsid w:val="00933EFF"/>
    <w:rsid w:val="00946869"/>
    <w:rsid w:val="009478BF"/>
    <w:rsid w:val="00951394"/>
    <w:rsid w:val="00964C8C"/>
    <w:rsid w:val="00975289"/>
    <w:rsid w:val="0098247D"/>
    <w:rsid w:val="00982B7C"/>
    <w:rsid w:val="00994505"/>
    <w:rsid w:val="00997A9F"/>
    <w:rsid w:val="009B1C5B"/>
    <w:rsid w:val="009B7A4F"/>
    <w:rsid w:val="009C07C7"/>
    <w:rsid w:val="009C2472"/>
    <w:rsid w:val="009D45E9"/>
    <w:rsid w:val="009D5BB0"/>
    <w:rsid w:val="009D66FB"/>
    <w:rsid w:val="00A06DBD"/>
    <w:rsid w:val="00A22EED"/>
    <w:rsid w:val="00A30EFF"/>
    <w:rsid w:val="00A36761"/>
    <w:rsid w:val="00A370CD"/>
    <w:rsid w:val="00A53C15"/>
    <w:rsid w:val="00A5643D"/>
    <w:rsid w:val="00A62A34"/>
    <w:rsid w:val="00A82204"/>
    <w:rsid w:val="00A82F9F"/>
    <w:rsid w:val="00AA125A"/>
    <w:rsid w:val="00AA1E04"/>
    <w:rsid w:val="00AB76D6"/>
    <w:rsid w:val="00AC08E5"/>
    <w:rsid w:val="00AD4B0E"/>
    <w:rsid w:val="00AE63F4"/>
    <w:rsid w:val="00AF63DD"/>
    <w:rsid w:val="00B0454E"/>
    <w:rsid w:val="00B21405"/>
    <w:rsid w:val="00B36290"/>
    <w:rsid w:val="00B4519E"/>
    <w:rsid w:val="00B560D5"/>
    <w:rsid w:val="00B63625"/>
    <w:rsid w:val="00B72AEC"/>
    <w:rsid w:val="00B86AE1"/>
    <w:rsid w:val="00BA6B4E"/>
    <w:rsid w:val="00BB14F8"/>
    <w:rsid w:val="00BB3B8D"/>
    <w:rsid w:val="00BD0984"/>
    <w:rsid w:val="00BD57E5"/>
    <w:rsid w:val="00BD6339"/>
    <w:rsid w:val="00BD75F5"/>
    <w:rsid w:val="00BE353C"/>
    <w:rsid w:val="00BE7F35"/>
    <w:rsid w:val="00BF449B"/>
    <w:rsid w:val="00C115E8"/>
    <w:rsid w:val="00C14F17"/>
    <w:rsid w:val="00C22322"/>
    <w:rsid w:val="00C27C82"/>
    <w:rsid w:val="00C30989"/>
    <w:rsid w:val="00C32E75"/>
    <w:rsid w:val="00C61F57"/>
    <w:rsid w:val="00CA60C9"/>
    <w:rsid w:val="00CB27B5"/>
    <w:rsid w:val="00CC77D6"/>
    <w:rsid w:val="00CD64AE"/>
    <w:rsid w:val="00CD7C17"/>
    <w:rsid w:val="00CE7878"/>
    <w:rsid w:val="00CF1419"/>
    <w:rsid w:val="00D00394"/>
    <w:rsid w:val="00D03967"/>
    <w:rsid w:val="00D13BC4"/>
    <w:rsid w:val="00D31963"/>
    <w:rsid w:val="00D34F75"/>
    <w:rsid w:val="00D440FD"/>
    <w:rsid w:val="00D5132E"/>
    <w:rsid w:val="00D57E67"/>
    <w:rsid w:val="00D61E39"/>
    <w:rsid w:val="00D647D1"/>
    <w:rsid w:val="00D71A20"/>
    <w:rsid w:val="00D81DE5"/>
    <w:rsid w:val="00D84EB0"/>
    <w:rsid w:val="00DA24A1"/>
    <w:rsid w:val="00DA2DC6"/>
    <w:rsid w:val="00DB45D3"/>
    <w:rsid w:val="00DF1A74"/>
    <w:rsid w:val="00DF4ACE"/>
    <w:rsid w:val="00DF6F77"/>
    <w:rsid w:val="00E020ED"/>
    <w:rsid w:val="00E100F1"/>
    <w:rsid w:val="00E17702"/>
    <w:rsid w:val="00E354CC"/>
    <w:rsid w:val="00E417F3"/>
    <w:rsid w:val="00E450E7"/>
    <w:rsid w:val="00E45727"/>
    <w:rsid w:val="00E637A0"/>
    <w:rsid w:val="00E66829"/>
    <w:rsid w:val="00E8229B"/>
    <w:rsid w:val="00EA250F"/>
    <w:rsid w:val="00EA2514"/>
    <w:rsid w:val="00EA44E6"/>
    <w:rsid w:val="00EC198D"/>
    <w:rsid w:val="00ED0C24"/>
    <w:rsid w:val="00EF4105"/>
    <w:rsid w:val="00EF593E"/>
    <w:rsid w:val="00F02A7D"/>
    <w:rsid w:val="00F0679E"/>
    <w:rsid w:val="00F10660"/>
    <w:rsid w:val="00F12660"/>
    <w:rsid w:val="00F12BA5"/>
    <w:rsid w:val="00F20526"/>
    <w:rsid w:val="00F43C5D"/>
    <w:rsid w:val="00F509BC"/>
    <w:rsid w:val="00F53195"/>
    <w:rsid w:val="00F56A2B"/>
    <w:rsid w:val="00F6035E"/>
    <w:rsid w:val="00F63AEE"/>
    <w:rsid w:val="00F758FA"/>
    <w:rsid w:val="00F81172"/>
    <w:rsid w:val="00F843EC"/>
    <w:rsid w:val="00F86481"/>
    <w:rsid w:val="00F92457"/>
    <w:rsid w:val="00F92910"/>
    <w:rsid w:val="00F93941"/>
    <w:rsid w:val="00F96BC8"/>
    <w:rsid w:val="00FA2558"/>
    <w:rsid w:val="00FA6DFE"/>
    <w:rsid w:val="00FA7036"/>
    <w:rsid w:val="00FB0599"/>
    <w:rsid w:val="00FC04A8"/>
    <w:rsid w:val="00FC5FD8"/>
    <w:rsid w:val="00FD30AD"/>
    <w:rsid w:val="00FD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867593"/>
  <w15:chartTrackingRefBased/>
  <w15:docId w15:val="{EF72F459-BCFD-4568-AB67-D02AB51E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77B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977B1"/>
    <w:pPr>
      <w:keepNext/>
      <w:ind w:left="567" w:right="567"/>
      <w:jc w:val="both"/>
      <w:outlineLvl w:val="0"/>
    </w:pPr>
    <w:rPr>
      <w:szCs w:val="20"/>
    </w:rPr>
  </w:style>
  <w:style w:type="paragraph" w:styleId="Titolo2">
    <w:name w:val="heading 2"/>
    <w:basedOn w:val="Normale"/>
    <w:next w:val="Normale"/>
    <w:link w:val="Titolo2Carattere"/>
    <w:qFormat/>
    <w:rsid w:val="000977B1"/>
    <w:pPr>
      <w:keepNext/>
      <w:spacing w:line="360" w:lineRule="auto"/>
      <w:ind w:left="567" w:right="567" w:firstLine="141"/>
      <w:jc w:val="center"/>
      <w:outlineLvl w:val="1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A7036"/>
    <w:rPr>
      <w:color w:val="0000FF"/>
      <w:u w:val="single"/>
    </w:rPr>
  </w:style>
  <w:style w:type="paragraph" w:styleId="Intestazione">
    <w:name w:val="header"/>
    <w:basedOn w:val="Normale"/>
    <w:rsid w:val="00192E0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92E0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4B0D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B0DF0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0977B1"/>
    <w:rPr>
      <w:sz w:val="24"/>
    </w:rPr>
  </w:style>
  <w:style w:type="character" w:customStyle="1" w:styleId="Titolo2Carattere">
    <w:name w:val="Titolo 2 Carattere"/>
    <w:link w:val="Titolo2"/>
    <w:rsid w:val="000977B1"/>
    <w:rPr>
      <w:sz w:val="24"/>
    </w:rPr>
  </w:style>
  <w:style w:type="paragraph" w:customStyle="1" w:styleId="Grigliamedia1-Colore21">
    <w:name w:val="Griglia media 1 - Colore 21"/>
    <w:basedOn w:val="Normale"/>
    <w:uiPriority w:val="34"/>
    <w:qFormat/>
    <w:rsid w:val="008C3A23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table" w:styleId="Grigliatabella">
    <w:name w:val="Table Grid"/>
    <w:basedOn w:val="Tabellanormale"/>
    <w:uiPriority w:val="59"/>
    <w:rsid w:val="00CD64AE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F5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esca\Desktop\UO%20Didattica%20CL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UO Didattica CL</Template>
  <TotalTime>43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Links>
    <vt:vector size="6" baseType="variant"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mailto:francesca.colaianni@uniba.it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cp:lastModifiedBy>Francesca Colaianni</cp:lastModifiedBy>
  <cp:revision>31</cp:revision>
  <cp:lastPrinted>2022-09-16T10:10:00Z</cp:lastPrinted>
  <dcterms:created xsi:type="dcterms:W3CDTF">2022-09-13T11:09:00Z</dcterms:created>
  <dcterms:modified xsi:type="dcterms:W3CDTF">2024-06-24T12:05:00Z</dcterms:modified>
</cp:coreProperties>
</file>