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0310" w14:textId="4300E801" w:rsidR="000977B1" w:rsidRPr="007410C2" w:rsidRDefault="003E0372" w:rsidP="007410C2">
      <w:pPr>
        <w:jc w:val="center"/>
      </w:pPr>
      <w:r>
        <w:rPr>
          <w:rFonts w:ascii="Calibri" w:hAnsi="Calibri"/>
          <w:b/>
          <w:bCs/>
          <w:sz w:val="20"/>
          <w:szCs w:val="20"/>
        </w:rPr>
        <w:t xml:space="preserve">ANNO ACCADEMICO </w:t>
      </w:r>
      <w:r w:rsidR="00D03967">
        <w:rPr>
          <w:rFonts w:ascii="Calibri" w:hAnsi="Calibri"/>
          <w:b/>
          <w:bCs/>
          <w:sz w:val="20"/>
          <w:szCs w:val="20"/>
        </w:rPr>
        <w:t>____</w:t>
      </w:r>
      <w:r>
        <w:rPr>
          <w:rFonts w:ascii="Calibri" w:hAnsi="Calibri"/>
          <w:b/>
          <w:bCs/>
          <w:sz w:val="20"/>
          <w:szCs w:val="20"/>
        </w:rPr>
        <w:t>/</w:t>
      </w:r>
      <w:r w:rsidR="00D03967">
        <w:rPr>
          <w:rFonts w:ascii="Calibri" w:hAnsi="Calibri"/>
          <w:b/>
          <w:bCs/>
          <w:sz w:val="20"/>
          <w:szCs w:val="20"/>
        </w:rPr>
        <w:t>____</w:t>
      </w:r>
    </w:p>
    <w:p w14:paraId="3E492B6B" w14:textId="77777777" w:rsidR="000977B1" w:rsidRPr="006627E1" w:rsidRDefault="000977B1" w:rsidP="000977B1">
      <w:pPr>
        <w:autoSpaceDE w:val="0"/>
        <w:autoSpaceDN w:val="0"/>
        <w:adjustRightInd w:val="0"/>
        <w:ind w:left="1080"/>
        <w:rPr>
          <w:rFonts w:ascii="Calibri" w:hAnsi="Calibri" w:cs="Arial"/>
          <w:sz w:val="20"/>
          <w:szCs w:val="20"/>
        </w:rPr>
      </w:pPr>
    </w:p>
    <w:tbl>
      <w:tblPr>
        <w:tblpPr w:leftFromText="141" w:rightFromText="141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3"/>
        <w:gridCol w:w="2268"/>
        <w:gridCol w:w="361"/>
        <w:gridCol w:w="4602"/>
        <w:gridCol w:w="282"/>
        <w:gridCol w:w="187"/>
        <w:gridCol w:w="1451"/>
      </w:tblGrid>
      <w:tr w:rsidR="008C3A23" w:rsidRPr="006627E1" w14:paraId="3F473615" w14:textId="77777777" w:rsidTr="00646EF9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81380F7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bookmarkStart w:id="0" w:name="_Hlk77437923"/>
            <w:r w:rsidRPr="006627E1">
              <w:rPr>
                <w:rFonts w:ascii="Calibri" w:hAnsi="Calibri"/>
                <w:b/>
                <w:sz w:val="20"/>
                <w:szCs w:val="20"/>
              </w:rPr>
              <w:t>Principali informazioni sull’insegnamento</w:t>
            </w:r>
          </w:p>
        </w:tc>
      </w:tr>
      <w:tr w:rsidR="00EF593E" w:rsidRPr="006627E1" w14:paraId="0662157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29FDE" w14:textId="36D2FC0F" w:rsidR="008C3A23" w:rsidRPr="006627E1" w:rsidRDefault="008C3A23" w:rsidP="00B560D5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Denominazione </w:t>
            </w:r>
            <w:r w:rsidR="00B560D5">
              <w:rPr>
                <w:rFonts w:ascii="Calibri" w:hAnsi="Calibri"/>
                <w:sz w:val="20"/>
                <w:szCs w:val="20"/>
              </w:rPr>
              <w:t>d</w:t>
            </w:r>
            <w:r w:rsidRPr="006627E1">
              <w:rPr>
                <w:rFonts w:ascii="Calibri" w:hAnsi="Calibri"/>
                <w:sz w:val="20"/>
                <w:szCs w:val="20"/>
              </w:rPr>
              <w:t xml:space="preserve">ell’insegnamento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6BF0B" w14:textId="1B722502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3CF90AAE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sz w:val="20"/>
                <w:szCs w:val="20"/>
              </w:rPr>
            </w:pPr>
          </w:p>
          <w:p w14:paraId="559D32A1" w14:textId="26664886" w:rsidR="004A5267" w:rsidRPr="004D0ACD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i/>
                <w:sz w:val="20"/>
                <w:szCs w:val="20"/>
              </w:rPr>
            </w:pPr>
            <w:r w:rsidRPr="004D0ACD">
              <w:rPr>
                <w:rFonts w:ascii="Calibri" w:hAnsi="Calibri"/>
                <w:bCs/>
                <w:i/>
                <w:sz w:val="20"/>
                <w:szCs w:val="20"/>
              </w:rPr>
              <w:t>oppure</w:t>
            </w:r>
          </w:p>
          <w:p w14:paraId="71CD1192" w14:textId="77777777" w:rsid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4D63DF88" w14:textId="391B926C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____________________________</w:t>
            </w:r>
            <w:proofErr w:type="gramStart"/>
            <w:r w:rsidRPr="004A5267">
              <w:rPr>
                <w:rFonts w:ascii="Calibri" w:hAnsi="Calibri"/>
                <w:b/>
                <w:bCs/>
                <w:sz w:val="20"/>
                <w:szCs w:val="20"/>
              </w:rPr>
              <w:t>_</w:t>
            </w: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 </w:t>
            </w:r>
            <w:r w:rsidRPr="004A5267">
              <w:rPr>
                <w:rFonts w:ascii="Calibri" w:hAnsi="Calibri"/>
                <w:bCs/>
                <w:i/>
                <w:sz w:val="20"/>
                <w:szCs w:val="20"/>
              </w:rPr>
              <w:t xml:space="preserve"> </w:t>
            </w:r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(</w:t>
            </w:r>
            <w:proofErr w:type="gramEnd"/>
            <w:r w:rsidRPr="00D03967">
              <w:rPr>
                <w:rFonts w:ascii="Calibri" w:hAnsi="Calibri"/>
                <w:bCs/>
                <w:i/>
                <w:sz w:val="16"/>
                <w:szCs w:val="20"/>
              </w:rPr>
              <w:t>denominazione insegnamento)</w:t>
            </w:r>
          </w:p>
          <w:p w14:paraId="00E90499" w14:textId="1749869D" w:rsidR="004A5267" w:rsidRPr="004A5267" w:rsidRDefault="004A5267" w:rsidP="004A5267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dell’esame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integrato </w:t>
            </w:r>
            <w:r w:rsidRPr="00EC01BD">
              <w:rPr>
                <w:rFonts w:ascii="Calibri" w:hAnsi="Calibri"/>
                <w:bCs/>
                <w:color w:val="000000"/>
                <w:sz w:val="20"/>
                <w:szCs w:val="20"/>
              </w:rPr>
              <w:t xml:space="preserve">di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</w:rPr>
              <w:t>_____________________</w:t>
            </w:r>
          </w:p>
        </w:tc>
      </w:tr>
      <w:tr w:rsidR="00EF593E" w:rsidRPr="006627E1" w14:paraId="381EFC1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117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Corso di studio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2DA0" w14:textId="3F8FA924" w:rsidR="004A5267" w:rsidRPr="00D03967" w:rsidRDefault="00690FE0" w:rsidP="004A5267">
            <w:pPr>
              <w:rPr>
                <w:rFonts w:ascii="Calibri" w:hAnsi="Calibri"/>
                <w:sz w:val="20"/>
                <w:szCs w:val="20"/>
              </w:rPr>
            </w:pPr>
            <w:r w:rsidRPr="00D03967">
              <w:rPr>
                <w:rFonts w:ascii="Calibri" w:hAnsi="Calibri"/>
                <w:sz w:val="20"/>
                <w:szCs w:val="20"/>
              </w:rPr>
              <w:t xml:space="preserve">Scienze </w:t>
            </w:r>
            <w:r w:rsidR="00552030">
              <w:rPr>
                <w:rFonts w:ascii="Calibri" w:hAnsi="Calibri"/>
                <w:sz w:val="20"/>
                <w:szCs w:val="20"/>
              </w:rPr>
              <w:t>delle produzioni e delle risorse del mare</w:t>
            </w:r>
            <w:r w:rsidR="004A5267" w:rsidRPr="00D03967">
              <w:rPr>
                <w:rFonts w:ascii="Calibri" w:hAnsi="Calibri"/>
                <w:sz w:val="20"/>
                <w:szCs w:val="20"/>
              </w:rPr>
              <w:t xml:space="preserve"> – (L38)</w:t>
            </w:r>
          </w:p>
          <w:p w14:paraId="6AF44599" w14:textId="6F3013DC" w:rsidR="008C29A5" w:rsidRPr="008C29A5" w:rsidRDefault="008C29A5" w:rsidP="00997A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0B601F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9BB6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Anno di corso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97F" w14:textId="767B75C9" w:rsidR="008C3A23" w:rsidRPr="00D03967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8C3A23" w:rsidRPr="006627E1" w14:paraId="59C57738" w14:textId="77777777" w:rsidTr="003E0372">
        <w:tc>
          <w:tcPr>
            <w:tcW w:w="416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336B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Crediti formativi universitari (CFU) /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European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Credit Transfer and </w:t>
            </w:r>
            <w:proofErr w:type="spellStart"/>
            <w:r w:rsidRPr="006627E1">
              <w:rPr>
                <w:rFonts w:ascii="Calibri" w:hAnsi="Calibri"/>
                <w:sz w:val="20"/>
                <w:szCs w:val="20"/>
              </w:rPr>
              <w:t>Accumulation</w:t>
            </w:r>
            <w:proofErr w:type="spellEnd"/>
            <w:r w:rsidRPr="006627E1">
              <w:rPr>
                <w:rFonts w:ascii="Calibri" w:hAnsi="Calibri"/>
                <w:sz w:val="20"/>
                <w:szCs w:val="20"/>
              </w:rPr>
              <w:t xml:space="preserve"> System (ECTS): 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6DFD3" w14:textId="7962A072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45F3981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B89D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SSD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F50A" w14:textId="57B21C24" w:rsidR="008C3A23" w:rsidRPr="00EF593E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0D49AEC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DDE8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Lingua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AFC" w14:textId="66EE6C1D" w:rsidR="008C3A23" w:rsidRPr="007410C2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D7EA1A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1B020" w14:textId="77777777" w:rsidR="007410C2" w:rsidRPr="006627E1" w:rsidRDefault="007410C2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Periodo di erogazione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9431" w14:textId="21505935" w:rsidR="007410C2" w:rsidRPr="006627E1" w:rsidRDefault="00D03967" w:rsidP="00D03967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_______ 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(</w:t>
            </w:r>
            <w:r w:rsidR="00646EF9" w:rsidRPr="00D03967">
              <w:rPr>
                <w:rFonts w:ascii="Calibri" w:hAnsi="Calibri"/>
                <w:i/>
                <w:sz w:val="16"/>
                <w:szCs w:val="20"/>
              </w:rPr>
              <w:t>semestre</w:t>
            </w:r>
            <w:r w:rsidRPr="00D03967">
              <w:rPr>
                <w:rFonts w:ascii="Calibri" w:hAnsi="Calibri"/>
                <w:i/>
                <w:sz w:val="16"/>
                <w:szCs w:val="20"/>
              </w:rPr>
              <w:t>/bimestre)</w:t>
            </w:r>
          </w:p>
        </w:tc>
      </w:tr>
      <w:tr w:rsidR="00EF593E" w:rsidRPr="006627E1" w14:paraId="0B90E895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CBA2A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Obbligo di frequenza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CB7B" w14:textId="7C805174" w:rsidR="008C3A23" w:rsidRPr="007410C2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37AD7B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746C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A28E3D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33DA49E" w14:textId="77777777" w:rsidTr="00646EF9">
        <w:trPr>
          <w:trHeight w:val="64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7E06E9B3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Docente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063B2" w14:textId="77777777" w:rsidR="008C3A23" w:rsidRPr="006627E1" w:rsidRDefault="008C3A23" w:rsidP="00EF593E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675C00F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E10C0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Nome e cognome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973F17" w14:textId="227B0E56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2B21EA79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9DD2A1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Indirizzo mail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A64E97" w14:textId="65E1C90A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0698EB8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F2CE1EC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Telefono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E3FCE5" w14:textId="4C917A10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C7381BE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C95052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68CFCE" w14:textId="4F36C0BC" w:rsidR="007410C2" w:rsidRDefault="00646EF9" w:rsidP="005925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Campus di Medicina Veterinaria</w:t>
            </w:r>
            <w:r w:rsidR="00507C52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,</w:t>
            </w:r>
          </w:p>
          <w:p w14:paraId="7BF3A0FA" w14:textId="318E9004" w:rsidR="008C3A23" w:rsidRPr="007410C2" w:rsidRDefault="007410C2" w:rsidP="00592505">
            <w:pPr>
              <w:rPr>
                <w:rFonts w:ascii="Calibri" w:hAnsi="Calibri"/>
                <w:sz w:val="20"/>
                <w:szCs w:val="20"/>
              </w:rPr>
            </w:pP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S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>.P.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62 per Casamassima km</w:t>
            </w:r>
            <w:r w:rsidR="00646EF9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</w:t>
            </w:r>
            <w:r w:rsidRPr="007949EA">
              <w:rPr>
                <w:rFonts w:asciiTheme="minorHAnsi" w:hAnsiTheme="minorHAnsi" w:cstheme="minorHAnsi"/>
                <w:iCs/>
                <w:sz w:val="20"/>
                <w:szCs w:val="20"/>
              </w:rPr>
              <w:t>3, 70010 Valenzano (BA</w:t>
            </w:r>
            <w:r w:rsidRPr="007949EA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F593E" w:rsidRPr="006627E1" w14:paraId="29FB4F06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64537A9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Sede virtuale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74F582" w14:textId="61C1CBF8" w:rsidR="008C3A23" w:rsidRPr="007410C2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950BEE0" w14:textId="77777777" w:rsidTr="00646EF9"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136802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Ricevimento (giorni, orari e modalità)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89CB7F" w14:textId="39C95C04" w:rsidR="008C3A23" w:rsidRPr="006627E1" w:rsidRDefault="008C3A23" w:rsidP="00592505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E86DC1E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B754E3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408D8B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82B164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DBFD08" w14:textId="77777777" w:rsidR="008C3A23" w:rsidRPr="006627E1" w:rsidRDefault="008C3A23" w:rsidP="00EF593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471AFD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46B75E4A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proofErr w:type="spellStart"/>
            <w:r w:rsidRPr="006627E1">
              <w:rPr>
                <w:rFonts w:ascii="Calibri" w:hAnsi="Calibri"/>
                <w:b/>
                <w:i/>
                <w:iCs/>
                <w:sz w:val="20"/>
                <w:szCs w:val="20"/>
              </w:rPr>
              <w:t>Syllabus</w:t>
            </w:r>
            <w:proofErr w:type="spellEnd"/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0C3C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4067435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3106F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Obiettivi formativi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0079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3B2343ED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112E8314" w14:textId="712BDF52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76AB7273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907AB0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Prerequisiti</w:t>
            </w:r>
          </w:p>
        </w:tc>
        <w:tc>
          <w:tcPr>
            <w:tcW w:w="3492" w:type="pct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1CA33947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F7330D2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  <w:p w14:paraId="61117B13" w14:textId="3CD917CF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Times Roman"/>
                <w:sz w:val="20"/>
                <w:szCs w:val="20"/>
              </w:rPr>
            </w:pPr>
          </w:p>
        </w:tc>
      </w:tr>
      <w:tr w:rsidR="00EF593E" w:rsidRPr="006627E1" w14:paraId="56D8645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28ADB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Contenuti di insegnamento (Programma)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EFFA683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0CA32B87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52358E41" w14:textId="77777777" w:rsid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31319971" w14:textId="6AC993B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5D480B92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468DFA6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98CC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050227E" w14:textId="550CC7E6" w:rsidR="00D03967" w:rsidRPr="007410C2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BED547E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2FF0CB0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Note ai testi di riferimento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2027D6" w14:textId="77777777" w:rsidR="008C3A23" w:rsidRDefault="008C3A23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  <w:p w14:paraId="43AA00CB" w14:textId="4CF20E6C" w:rsidR="00D03967" w:rsidRPr="00D03967" w:rsidRDefault="00D03967" w:rsidP="00EF593E">
            <w:pPr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4323FFC0" w14:textId="77777777" w:rsidTr="00646EF9"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CF636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63DF7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6138EA00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7174C7A" w14:textId="77777777" w:rsidR="008C3A23" w:rsidRPr="006627E1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 xml:space="preserve">Organizzazione della didattica 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DB75" w14:textId="77777777" w:rsidR="008C3A23" w:rsidRPr="006627E1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8C3A23" w:rsidRPr="006627E1" w14:paraId="476B79AF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5F75DB50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sz w:val="20"/>
                <w:szCs w:val="20"/>
              </w:rPr>
              <w:t>Ore</w:t>
            </w:r>
          </w:p>
        </w:tc>
      </w:tr>
      <w:tr w:rsidR="00EF593E" w:rsidRPr="006627E1" w14:paraId="6FD09B3E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7FE7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Totali 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94D61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 xml:space="preserve">Didattica frontale </w:t>
            </w: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A66A4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Pratica (laboratorio, campo, esercitazione, altro)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0963E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627E1">
              <w:rPr>
                <w:rFonts w:ascii="Calibri" w:hAnsi="Calibri"/>
                <w:sz w:val="20"/>
                <w:szCs w:val="20"/>
              </w:rPr>
              <w:t>Studio individuale</w:t>
            </w:r>
          </w:p>
        </w:tc>
      </w:tr>
      <w:tr w:rsidR="00EF593E" w:rsidRPr="007410C2" w14:paraId="364E0D45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87BF" w14:textId="55A53E71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655B" w14:textId="3F595F13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C05" w14:textId="62A13690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2C577" w14:textId="5DB72A45" w:rsidR="00BE7F35" w:rsidRPr="000477CF" w:rsidRDefault="00BE7F35" w:rsidP="00EF593E">
            <w:pPr>
              <w:jc w:val="both"/>
              <w:rPr>
                <w:rFonts w:ascii="Calibri" w:hAnsi="Calibri"/>
                <w:b/>
                <w:i/>
                <w:sz w:val="20"/>
                <w:szCs w:val="20"/>
              </w:rPr>
            </w:pPr>
          </w:p>
        </w:tc>
      </w:tr>
      <w:tr w:rsidR="008C3A23" w:rsidRPr="006627E1" w14:paraId="5783B323" w14:textId="77777777" w:rsidTr="00646EF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B5FDBE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sz w:val="20"/>
                <w:szCs w:val="20"/>
              </w:rPr>
            </w:pPr>
            <w:r w:rsidRPr="000477CF">
              <w:rPr>
                <w:rFonts w:ascii="Calibri" w:hAnsi="Calibri"/>
                <w:b/>
                <w:i/>
                <w:sz w:val="20"/>
                <w:szCs w:val="20"/>
              </w:rPr>
              <w:t>CFU/ETCS</w:t>
            </w:r>
          </w:p>
        </w:tc>
      </w:tr>
      <w:tr w:rsidR="00EF593E" w:rsidRPr="006627E1" w14:paraId="76CAAE2A" w14:textId="77777777" w:rsidTr="003E0372">
        <w:tc>
          <w:tcPr>
            <w:tcW w:w="3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228C" w14:textId="0D312A8C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5716" w14:textId="56DD91DA" w:rsidR="008C3A23" w:rsidRPr="000477CF" w:rsidRDefault="008C3A23" w:rsidP="00EF593E">
            <w:pPr>
              <w:jc w:val="both"/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251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B524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D113A" w14:textId="77777777" w:rsidR="008C3A23" w:rsidRPr="000477CF" w:rsidRDefault="008C3A23" w:rsidP="00EF593E">
            <w:pPr>
              <w:jc w:val="both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5C1B20CA" w14:textId="77777777" w:rsidTr="00646EF9">
        <w:trPr>
          <w:trHeight w:val="161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8888821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B3208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360"/>
              <w:jc w:val="both"/>
              <w:rPr>
                <w:i/>
                <w:sz w:val="20"/>
                <w:szCs w:val="20"/>
              </w:rPr>
            </w:pPr>
          </w:p>
        </w:tc>
      </w:tr>
      <w:tr w:rsidR="00EF593E" w:rsidRPr="006627E1" w14:paraId="328FB9E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17C5D4F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6627E1">
              <w:rPr>
                <w:rFonts w:ascii="Calibri" w:eastAsia="MS ??" w:hAnsi="Calibri" w:cs="Calibri"/>
                <w:b/>
                <w:bCs/>
                <w:sz w:val="20"/>
                <w:szCs w:val="20"/>
              </w:rPr>
              <w:t>Metodi didattici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759E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0D71A3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5A84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8013D" w14:textId="77777777" w:rsidR="008C3A23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5F9BC1D7" w14:textId="77777777" w:rsidR="00D03967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  <w:p w14:paraId="7689543D" w14:textId="78047F7C" w:rsidR="00D03967" w:rsidRPr="00EF593E" w:rsidRDefault="00D03967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35CD70A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9FB19A" w14:textId="77777777" w:rsidR="008C3A23" w:rsidRPr="006627E1" w:rsidRDefault="008C3A23" w:rsidP="00EF593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6D57C9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1EEDBF9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25672D61" w14:textId="77777777" w:rsidR="008C3A23" w:rsidRPr="006627E1" w:rsidRDefault="008C3A23" w:rsidP="00EF593E">
            <w:pPr>
              <w:rPr>
                <w:rFonts w:ascii="Calibri" w:hAnsi="Calibri"/>
                <w:b/>
                <w:i/>
                <w:iCs/>
                <w:sz w:val="20"/>
                <w:szCs w:val="20"/>
              </w:rPr>
            </w:pPr>
            <w:r w:rsidRPr="006627E1">
              <w:rPr>
                <w:rFonts w:ascii="Calibri" w:hAnsi="Calibri"/>
                <w:b/>
                <w:bCs/>
                <w:sz w:val="20"/>
                <w:szCs w:val="20"/>
              </w:rPr>
              <w:t>Risultati di apprendimento previsti</w:t>
            </w: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A800" w14:textId="77777777" w:rsidR="008C3A23" w:rsidRPr="006627E1" w:rsidRDefault="008C3A23" w:rsidP="00EF593E">
            <w:pPr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  <w:tr w:rsidR="00EF593E" w:rsidRPr="006627E1" w14:paraId="4E17B507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C21E2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</w:t>
            </w:r>
          </w:p>
          <w:p w14:paraId="150CA8A8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47588" w14:textId="77777777" w:rsidR="008C3A23" w:rsidRDefault="008C3A23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56AB1854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02F6EF57" w14:textId="77777777" w:rsidR="00D03967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21AEE86F" w14:textId="7CD142A7" w:rsidR="00D03967" w:rsidRPr="006627E1" w:rsidRDefault="00D03967" w:rsidP="00D03967">
            <w:pPr>
              <w:ind w:left="30"/>
              <w:contextualSpacing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41014A52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88AB0D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Conoscenza e capacità di comprensione applicate</w:t>
            </w:r>
          </w:p>
          <w:p w14:paraId="5C1705EF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0A966" w14:textId="77777777" w:rsidR="008C3A23" w:rsidRDefault="008C3A23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4ED63339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37E17105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A4B9789" w14:textId="0A77FAE9" w:rsidR="00D03967" w:rsidRP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075D2B24" w14:textId="77777777" w:rsidTr="00646EF9">
        <w:trPr>
          <w:trHeight w:val="525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D06D3" w14:textId="77777777" w:rsidR="008C3A23" w:rsidRPr="006627E1" w:rsidRDefault="008C3A23" w:rsidP="00EF593E">
            <w:pPr>
              <w:pStyle w:val="Grigliamedia1-Colore21"/>
              <w:spacing w:after="0" w:line="240" w:lineRule="auto"/>
              <w:ind w:left="0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6627E1">
              <w:rPr>
                <w:b/>
                <w:bCs/>
                <w:iCs/>
                <w:sz w:val="20"/>
                <w:szCs w:val="20"/>
              </w:rPr>
              <w:t>Competenze trasversali</w:t>
            </w:r>
          </w:p>
          <w:p w14:paraId="624BC117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ED3B9" w14:textId="77777777" w:rsidR="008C3A23" w:rsidRPr="006627E1" w:rsidRDefault="008C3A23" w:rsidP="00D03967">
            <w:pPr>
              <w:pStyle w:val="Paragrafoelenco"/>
              <w:ind w:left="30"/>
              <w:jc w:val="both"/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7EA657C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C4CA9C5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9AC0E" w14:textId="77777777" w:rsidR="008C3A23" w:rsidRPr="006627E1" w:rsidRDefault="008C3A23" w:rsidP="00EF593E">
            <w:pPr>
              <w:rPr>
                <w:rFonts w:ascii="Calibri" w:hAnsi="Calibri" w:cs="ArialMT"/>
                <w:sz w:val="20"/>
                <w:szCs w:val="20"/>
              </w:rPr>
            </w:pPr>
          </w:p>
        </w:tc>
      </w:tr>
      <w:tr w:rsidR="00EF593E" w:rsidRPr="006627E1" w14:paraId="2E3214AF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6441C1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Valutazione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7FBB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722F4D89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5038B1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Modalità di verifica dell’apprendimento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3147" w14:textId="2D72FFC5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2FCAF8D1" w14:textId="18B83202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6D634686" w14:textId="77777777" w:rsidR="00D03967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  <w:p w14:paraId="74C2D9ED" w14:textId="60368C8F" w:rsidR="00D03967" w:rsidRPr="00EF593E" w:rsidRDefault="00D03967" w:rsidP="00EF59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BF8872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E651A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 xml:space="preserve">Criteri di valutazione </w:t>
            </w:r>
          </w:p>
          <w:p w14:paraId="7239524F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F3FA2" w14:textId="56437EB5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60BBC5" w14:textId="7810627C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79F1ADF" w14:textId="77777777" w:rsidR="00D03967" w:rsidRDefault="00D03967" w:rsidP="00D03967">
            <w:pPr>
              <w:pStyle w:val="Paragrafoelenco"/>
              <w:ind w:left="0"/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6C418CE" w14:textId="606463A3" w:rsidR="00D03967" w:rsidRPr="00EF593E" w:rsidRDefault="00D03967" w:rsidP="00D03967">
            <w:pPr>
              <w:pStyle w:val="Paragrafoelenco"/>
              <w:ind w:left="-112"/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F593E" w:rsidRPr="006627E1" w14:paraId="5628907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65C7CB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Criteri di misurazione</w:t>
            </w:r>
          </w:p>
          <w:p w14:paraId="23AEB4C7" w14:textId="77777777" w:rsidR="008C3A23" w:rsidRPr="00D03967" w:rsidRDefault="008C3A23" w:rsidP="00EF593E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3967">
              <w:rPr>
                <w:rFonts w:ascii="Calibri" w:hAnsi="Calibri"/>
                <w:b/>
                <w:sz w:val="20"/>
                <w:szCs w:val="20"/>
              </w:rPr>
              <w:t>dell'apprendimento e di attribuzione del voto finale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5A96" w14:textId="77777777" w:rsidR="008C3A23" w:rsidRDefault="008C3A23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69E77412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5400D2BA" w14:textId="77777777" w:rsid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  <w:p w14:paraId="176699D7" w14:textId="6F5CBE63" w:rsidR="00D03967" w:rsidRPr="00D03967" w:rsidRDefault="00D03967" w:rsidP="00EF593E">
            <w:pPr>
              <w:jc w:val="both"/>
              <w:rPr>
                <w:rFonts w:ascii="Calibri" w:hAnsi="Calibri"/>
                <w:iCs/>
                <w:sz w:val="20"/>
                <w:szCs w:val="20"/>
              </w:rPr>
            </w:pPr>
          </w:p>
        </w:tc>
      </w:tr>
      <w:tr w:rsidR="00EF593E" w:rsidRPr="006627E1" w14:paraId="74AC1A25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hideMark/>
          </w:tcPr>
          <w:p w14:paraId="6D3B18C0" w14:textId="77777777" w:rsidR="008C3A23" w:rsidRPr="006627E1" w:rsidRDefault="008C3A23" w:rsidP="00EF593E">
            <w:pPr>
              <w:rPr>
                <w:rFonts w:ascii="Calibri" w:eastAsia="MS Mincho" w:hAnsi="Calibri"/>
                <w:b/>
                <w:sz w:val="20"/>
                <w:szCs w:val="20"/>
              </w:rPr>
            </w:pPr>
            <w:r w:rsidRPr="006627E1">
              <w:rPr>
                <w:rFonts w:ascii="Calibri" w:eastAsia="MS Mincho" w:hAnsi="Calibri"/>
                <w:b/>
                <w:sz w:val="20"/>
                <w:szCs w:val="20"/>
              </w:rPr>
              <w:t xml:space="preserve">Altro </w:t>
            </w: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62E8" w14:textId="77777777" w:rsidR="008C3A23" w:rsidRPr="006627E1" w:rsidRDefault="008C3A23" w:rsidP="00EF593E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593E" w:rsidRPr="006627E1" w14:paraId="37B7FAD7" w14:textId="77777777" w:rsidTr="00646EF9">
        <w:trPr>
          <w:trHeight w:val="70"/>
        </w:trPr>
        <w:tc>
          <w:tcPr>
            <w:tcW w:w="150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402AB" w14:textId="77777777" w:rsidR="008C3A23" w:rsidRPr="006627E1" w:rsidRDefault="008C3A23" w:rsidP="00EF593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70C19" w14:textId="77777777" w:rsidR="008C3A23" w:rsidRPr="006627E1" w:rsidRDefault="008C3A23" w:rsidP="00EF593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bookmarkEnd w:id="0"/>
      </w:tr>
    </w:tbl>
    <w:p w14:paraId="281EE931" w14:textId="77777777" w:rsidR="00717465" w:rsidRPr="006627E1" w:rsidRDefault="00F0679E" w:rsidP="00EF593E">
      <w:pPr>
        <w:autoSpaceDE w:val="0"/>
        <w:autoSpaceDN w:val="0"/>
        <w:adjustRightInd w:val="0"/>
        <w:ind w:left="1080"/>
        <w:rPr>
          <w:rFonts w:ascii="Calibri" w:hAnsi="Calibri"/>
          <w:sz w:val="20"/>
          <w:szCs w:val="20"/>
        </w:rPr>
      </w:pPr>
      <w:r w:rsidRPr="006627E1">
        <w:rPr>
          <w:rFonts w:ascii="Calibri" w:hAnsi="Calibri" w:cs="Arial"/>
          <w:sz w:val="20"/>
          <w:szCs w:val="20"/>
        </w:rPr>
        <w:br w:type="textWrapping" w:clear="all"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  <w:r w:rsidR="000977B1" w:rsidRPr="006627E1">
        <w:rPr>
          <w:rFonts w:ascii="Calibri" w:hAnsi="Calibri" w:cs="Arial"/>
          <w:sz w:val="20"/>
          <w:szCs w:val="20"/>
        </w:rPr>
        <w:tab/>
      </w:r>
    </w:p>
    <w:p w14:paraId="44E4C388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172E243B" w14:textId="77777777" w:rsidR="00507DF1" w:rsidRPr="006627E1" w:rsidRDefault="00507DF1" w:rsidP="00507DF1">
      <w:pPr>
        <w:ind w:left="360"/>
        <w:rPr>
          <w:rFonts w:ascii="Calibri" w:hAnsi="Calibri" w:cs="Arial"/>
          <w:sz w:val="20"/>
          <w:szCs w:val="20"/>
        </w:rPr>
      </w:pPr>
    </w:p>
    <w:p w14:paraId="6030AD85" w14:textId="77777777" w:rsidR="002A35E3" w:rsidRPr="006627E1" w:rsidRDefault="002A35E3" w:rsidP="00507DF1">
      <w:pPr>
        <w:ind w:left="360"/>
        <w:rPr>
          <w:rFonts w:ascii="Calibri" w:hAnsi="Calibri" w:cs="Arial"/>
          <w:sz w:val="20"/>
          <w:szCs w:val="20"/>
        </w:rPr>
      </w:pPr>
    </w:p>
    <w:p w14:paraId="467DA919" w14:textId="77777777" w:rsidR="002A35E3" w:rsidRPr="006627E1" w:rsidRDefault="002A35E3" w:rsidP="00507DF1">
      <w:pPr>
        <w:ind w:left="360"/>
        <w:rPr>
          <w:rFonts w:ascii="Calibri" w:hAnsi="Calibri"/>
          <w:sz w:val="20"/>
          <w:szCs w:val="20"/>
        </w:rPr>
      </w:pPr>
    </w:p>
    <w:p w14:paraId="5DCCFF7E" w14:textId="77777777" w:rsidR="002A35E3" w:rsidRPr="006627E1" w:rsidRDefault="002A35E3" w:rsidP="002A35E3">
      <w:pPr>
        <w:spacing w:line="360" w:lineRule="auto"/>
        <w:ind w:left="357"/>
        <w:jc w:val="both"/>
        <w:rPr>
          <w:rFonts w:ascii="Calibri" w:hAnsi="Calibri"/>
          <w:sz w:val="20"/>
          <w:szCs w:val="20"/>
        </w:rPr>
      </w:pPr>
    </w:p>
    <w:sectPr w:rsidR="002A35E3" w:rsidRPr="006627E1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A65D9" w14:textId="77777777" w:rsidR="004356DB" w:rsidRDefault="004356DB">
      <w:r>
        <w:separator/>
      </w:r>
    </w:p>
  </w:endnote>
  <w:endnote w:type="continuationSeparator" w:id="0">
    <w:p w14:paraId="1DE3BE6E" w14:textId="77777777" w:rsidR="004356DB" w:rsidRDefault="0043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F0A8" w14:textId="77777777" w:rsidR="00FA6DFE" w:rsidRDefault="00FA6DFE" w:rsidP="006E488A">
    <w:pPr>
      <w:spacing w:line="160" w:lineRule="exact"/>
      <w:rPr>
        <w:rFonts w:ascii="Arial" w:hAnsi="Arial"/>
        <w:b/>
        <w:color w:val="333333"/>
        <w:sz w:val="14"/>
      </w:rPr>
    </w:pPr>
  </w:p>
  <w:p w14:paraId="3D98E154" w14:textId="77777777" w:rsidR="00AB76D6" w:rsidRDefault="00FA6DFE" w:rsidP="00AB76D6">
    <w:pPr>
      <w:spacing w:line="160" w:lineRule="exact"/>
      <w:rPr>
        <w:rFonts w:ascii="Arial" w:hAnsi="Arial"/>
        <w:b/>
        <w:color w:val="333333"/>
        <w:sz w:val="14"/>
      </w:rPr>
    </w:pP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>
      <w:rPr>
        <w:rFonts w:ascii="Arial" w:hAnsi="Arial"/>
        <w:b/>
        <w:color w:val="333333"/>
        <w:sz w:val="14"/>
      </w:rPr>
      <w:tab/>
    </w:r>
    <w:r w:rsidR="00AB76D6">
      <w:rPr>
        <w:rFonts w:ascii="Arial" w:hAnsi="Arial"/>
        <w:b/>
        <w:color w:val="333333"/>
        <w:sz w:val="14"/>
      </w:rPr>
      <w:t>U.O. Didattica e servizi agli studenti</w:t>
    </w:r>
  </w:p>
  <w:p w14:paraId="2D092018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Strada </w:t>
    </w:r>
    <w:proofErr w:type="spellStart"/>
    <w:r>
      <w:rPr>
        <w:rFonts w:ascii="Arial" w:hAnsi="Arial"/>
        <w:color w:val="333333"/>
        <w:sz w:val="14"/>
      </w:rPr>
      <w:t>prov.le</w:t>
    </w:r>
    <w:proofErr w:type="spellEnd"/>
    <w:r>
      <w:rPr>
        <w:rFonts w:ascii="Arial" w:hAnsi="Arial"/>
        <w:color w:val="333333"/>
        <w:sz w:val="14"/>
      </w:rPr>
      <w:t xml:space="preserve"> 62 per Casamassima, km. 3,00</w:t>
    </w:r>
  </w:p>
  <w:p w14:paraId="5221049F" w14:textId="77777777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 xml:space="preserve">70010 Valenzano </w:t>
    </w:r>
    <w:proofErr w:type="gramStart"/>
    <w:r>
      <w:rPr>
        <w:rFonts w:ascii="Arial" w:hAnsi="Arial"/>
        <w:color w:val="333333"/>
        <w:sz w:val="14"/>
      </w:rPr>
      <w:t>( Bari)  -</w:t>
    </w:r>
    <w:proofErr w:type="gramEnd"/>
    <w:r>
      <w:rPr>
        <w:rFonts w:ascii="Arial" w:hAnsi="Arial"/>
        <w:color w:val="333333"/>
        <w:sz w:val="14"/>
      </w:rPr>
      <w:t xml:space="preserve">  </w:t>
    </w:r>
    <w:proofErr w:type="spellStart"/>
    <w:r>
      <w:rPr>
        <w:rFonts w:ascii="Arial" w:hAnsi="Arial"/>
        <w:color w:val="333333"/>
        <w:sz w:val="14"/>
      </w:rPr>
      <w:t>Italy</w:t>
    </w:r>
    <w:proofErr w:type="spellEnd"/>
  </w:p>
  <w:p w14:paraId="57BB21AD" w14:textId="10746893" w:rsidR="00AB76D6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</w:r>
    <w:r>
      <w:rPr>
        <w:rFonts w:ascii="Arial" w:hAnsi="Arial"/>
        <w:color w:val="333333"/>
        <w:sz w:val="14"/>
      </w:rPr>
      <w:tab/>
      <w:t>Tel. (+39) 080 5</w:t>
    </w:r>
    <w:r w:rsidR="00B00131">
      <w:rPr>
        <w:rFonts w:ascii="Arial" w:hAnsi="Arial"/>
        <w:color w:val="333333"/>
        <w:sz w:val="14"/>
      </w:rPr>
      <w:t>71</w:t>
    </w:r>
    <w:r>
      <w:rPr>
        <w:rFonts w:ascii="Arial" w:hAnsi="Arial"/>
        <w:color w:val="333333"/>
        <w:sz w:val="14"/>
      </w:rPr>
      <w:t xml:space="preserve">3944-41-46 </w:t>
    </w:r>
  </w:p>
  <w:p w14:paraId="54841152" w14:textId="4107C27D" w:rsidR="00FA6DFE" w:rsidRPr="006E488A" w:rsidRDefault="00AB76D6" w:rsidP="00AB76D6">
    <w:pPr>
      <w:spacing w:line="160" w:lineRule="exact"/>
      <w:rPr>
        <w:rFonts w:ascii="Arial" w:hAnsi="Arial"/>
        <w:color w:val="333333"/>
        <w:sz w:val="14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rFonts w:ascii="Arial" w:hAnsi="Arial"/>
        <w:sz w:val="14"/>
      </w:rPr>
      <w:t>didattica.veterinaria@uniba.it</w:t>
    </w:r>
    <w:r w:rsidR="00B4519E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CD2B2F" wp14:editId="58B6EC89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F78F7" w14:textId="77777777" w:rsidR="00FA6DFE" w:rsidRDefault="00FA6DFE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CD2B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190F78F7" w14:textId="77777777" w:rsidR="00FA6DFE" w:rsidRDefault="00FA6DFE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1AFFB" w14:textId="77777777" w:rsidR="004356DB" w:rsidRDefault="004356DB">
      <w:r>
        <w:separator/>
      </w:r>
    </w:p>
  </w:footnote>
  <w:footnote w:type="continuationSeparator" w:id="0">
    <w:p w14:paraId="17586A77" w14:textId="77777777" w:rsidR="004356DB" w:rsidRDefault="00435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A333" w14:textId="74103643" w:rsidR="00FA6DFE" w:rsidRDefault="00B4519E" w:rsidP="001F6D72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7318188" wp14:editId="00B48A9A">
              <wp:simplePos x="0" y="0"/>
              <wp:positionH relativeFrom="column">
                <wp:posOffset>3256915</wp:posOffset>
              </wp:positionH>
              <wp:positionV relativeFrom="paragraph">
                <wp:posOffset>116205</wp:posOffset>
              </wp:positionV>
              <wp:extent cx="3371850" cy="729615"/>
              <wp:effectExtent l="0" t="0" r="0" b="1333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A07C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2C27A810" w14:textId="77777777" w:rsidR="00FA6DFE" w:rsidRDefault="00FA6DFE" w:rsidP="001F6D72">
                          <w:pPr>
                            <w:spacing w:before="20" w:after="120" w:line="280" w:lineRule="exact"/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ajan Pro" w:hAnsi="Trajan Pro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086740C3" w14:textId="77777777" w:rsidR="00FA6DFE" w:rsidRPr="00FA7036" w:rsidRDefault="00FA6DFE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1818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56.45pt;margin-top:9.15pt;width:265.5pt;height:5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" filled="f" stroked="f">
              <v:textbox inset="0,0,0,0">
                <w:txbxContent>
                  <w:p w14:paraId="7066A07C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2C27A810" w14:textId="77777777" w:rsidR="00FA6DFE" w:rsidRDefault="00FA6DFE" w:rsidP="001F6D72">
                    <w:pPr>
                      <w:spacing w:before="20" w:after="120" w:line="280" w:lineRule="exact"/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</w:pPr>
                    <w:r>
                      <w:rPr>
                        <w:rFonts w:ascii="Trajan Pro" w:hAnsi="Trajan Pro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086740C3" w14:textId="77777777" w:rsidR="00FA6DFE" w:rsidRPr="00FA7036" w:rsidRDefault="00FA6DFE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142FC13" wp14:editId="03DD98DA">
              <wp:simplePos x="0" y="0"/>
              <wp:positionH relativeFrom="column">
                <wp:posOffset>5561965</wp:posOffset>
              </wp:positionH>
              <wp:positionV relativeFrom="paragraph">
                <wp:posOffset>0</wp:posOffset>
              </wp:positionV>
              <wp:extent cx="1242695" cy="79121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695" cy="791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0C0E" w14:textId="32042C60" w:rsidR="00FA6DFE" w:rsidRDefault="00B4519E" w:rsidP="001F6D72">
                          <w:r w:rsidRPr="00CA055D">
                            <w:rPr>
                              <w:noProof/>
                            </w:rPr>
                            <w:drawing>
                              <wp:inline distT="0" distB="0" distL="0" distR="0" wp14:anchorId="35594997" wp14:editId="4B37AD67">
                                <wp:extent cx="1059180" cy="699770"/>
                                <wp:effectExtent l="0" t="0" r="0" b="0"/>
                                <wp:docPr id="5" name="Immagine 5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2FC13" id="Text Box 5" o:spid="_x0000_s1027" type="#_x0000_t202" style="position:absolute;margin-left:437.95pt;margin-top:0;width:97.85pt;height:62.3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" filled="f" stroked="f">
              <v:textbox style="mso-fit-shape-to-text:t">
                <w:txbxContent>
                  <w:p w14:paraId="461D0C0E" w14:textId="32042C60" w:rsidR="00FA6DFE" w:rsidRDefault="00B4519E" w:rsidP="001F6D72">
                    <w:r w:rsidRPr="00CA055D">
                      <w:rPr>
                        <w:noProof/>
                      </w:rPr>
                      <w:drawing>
                        <wp:inline distT="0" distB="0" distL="0" distR="0" wp14:anchorId="35594997" wp14:editId="4B37AD67">
                          <wp:extent cx="1059180" cy="699770"/>
                          <wp:effectExtent l="0" t="0" r="0" b="0"/>
                          <wp:docPr id="5" name="Immagine 5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A055D">
      <w:rPr>
        <w:noProof/>
      </w:rPr>
      <w:drawing>
        <wp:inline distT="0" distB="0" distL="0" distR="0" wp14:anchorId="3D6900BE" wp14:editId="6569DB62">
          <wp:extent cx="2200275" cy="733425"/>
          <wp:effectExtent l="0" t="0" r="0" b="0"/>
          <wp:docPr id="2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UNIBA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47BF7B" w14:textId="77777777" w:rsidR="00FA6DFE" w:rsidRDefault="00FA6D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812D6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87581F"/>
    <w:multiLevelType w:val="hybridMultilevel"/>
    <w:tmpl w:val="E0E653B2"/>
    <w:lvl w:ilvl="0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06BC119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38C938C7"/>
    <w:multiLevelType w:val="hybridMultilevel"/>
    <w:tmpl w:val="C32C0178"/>
    <w:lvl w:ilvl="0" w:tplc="34CA812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6EC19B8"/>
    <w:multiLevelType w:val="hybridMultilevel"/>
    <w:tmpl w:val="A4002E3C"/>
    <w:lvl w:ilvl="0" w:tplc="0410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61B81BD5"/>
    <w:multiLevelType w:val="hybridMultilevel"/>
    <w:tmpl w:val="CB283F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A7A8E"/>
    <w:multiLevelType w:val="hybridMultilevel"/>
    <w:tmpl w:val="EB0CE7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3030416">
    <w:abstractNumId w:val="5"/>
  </w:num>
  <w:num w:numId="2" w16cid:durableId="953025599">
    <w:abstractNumId w:val="3"/>
  </w:num>
  <w:num w:numId="3" w16cid:durableId="1378553214">
    <w:abstractNumId w:val="2"/>
  </w:num>
  <w:num w:numId="4" w16cid:durableId="1298610544">
    <w:abstractNumId w:val="6"/>
  </w:num>
  <w:num w:numId="5" w16cid:durableId="1266570898">
    <w:abstractNumId w:val="0"/>
  </w:num>
  <w:num w:numId="6" w16cid:durableId="575170079">
    <w:abstractNumId w:val="6"/>
  </w:num>
  <w:num w:numId="7" w16cid:durableId="1951619493">
    <w:abstractNumId w:val="1"/>
  </w:num>
  <w:num w:numId="8" w16cid:durableId="15615996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842"/>
    <w:rsid w:val="00004E9D"/>
    <w:rsid w:val="00011ECA"/>
    <w:rsid w:val="00015163"/>
    <w:rsid w:val="00015AAC"/>
    <w:rsid w:val="0003252F"/>
    <w:rsid w:val="0003602A"/>
    <w:rsid w:val="00042075"/>
    <w:rsid w:val="000451B9"/>
    <w:rsid w:val="000477CF"/>
    <w:rsid w:val="000524EB"/>
    <w:rsid w:val="00060CC9"/>
    <w:rsid w:val="00085AA0"/>
    <w:rsid w:val="0009236A"/>
    <w:rsid w:val="00096C12"/>
    <w:rsid w:val="000977B1"/>
    <w:rsid w:val="000A2199"/>
    <w:rsid w:val="000A6FF7"/>
    <w:rsid w:val="000A7B42"/>
    <w:rsid w:val="000D124D"/>
    <w:rsid w:val="00103DE9"/>
    <w:rsid w:val="00117BC3"/>
    <w:rsid w:val="001303FD"/>
    <w:rsid w:val="00140B9D"/>
    <w:rsid w:val="00161B0E"/>
    <w:rsid w:val="0016698D"/>
    <w:rsid w:val="00172AE4"/>
    <w:rsid w:val="00192E03"/>
    <w:rsid w:val="00196BBA"/>
    <w:rsid w:val="001A047D"/>
    <w:rsid w:val="001A0F29"/>
    <w:rsid w:val="001A4D9E"/>
    <w:rsid w:val="001C1ECA"/>
    <w:rsid w:val="001D51D0"/>
    <w:rsid w:val="001D7D9C"/>
    <w:rsid w:val="001E0C80"/>
    <w:rsid w:val="001F3831"/>
    <w:rsid w:val="001F6D72"/>
    <w:rsid w:val="0021255C"/>
    <w:rsid w:val="00214DED"/>
    <w:rsid w:val="00220A26"/>
    <w:rsid w:val="00221381"/>
    <w:rsid w:val="00225D4A"/>
    <w:rsid w:val="00231845"/>
    <w:rsid w:val="00231E2B"/>
    <w:rsid w:val="00261A77"/>
    <w:rsid w:val="0026738F"/>
    <w:rsid w:val="00270951"/>
    <w:rsid w:val="002726F3"/>
    <w:rsid w:val="002918E3"/>
    <w:rsid w:val="002933A1"/>
    <w:rsid w:val="002A35E3"/>
    <w:rsid w:val="002A60C7"/>
    <w:rsid w:val="002A6BF5"/>
    <w:rsid w:val="002B37F3"/>
    <w:rsid w:val="002C4533"/>
    <w:rsid w:val="002C50C6"/>
    <w:rsid w:val="002D0B38"/>
    <w:rsid w:val="002D2751"/>
    <w:rsid w:val="002F2A51"/>
    <w:rsid w:val="00315B57"/>
    <w:rsid w:val="003256DA"/>
    <w:rsid w:val="00330A4B"/>
    <w:rsid w:val="00337CE1"/>
    <w:rsid w:val="003507AE"/>
    <w:rsid w:val="00353B8E"/>
    <w:rsid w:val="00356235"/>
    <w:rsid w:val="00366778"/>
    <w:rsid w:val="003761A5"/>
    <w:rsid w:val="00376E9E"/>
    <w:rsid w:val="003A36FC"/>
    <w:rsid w:val="003A39AB"/>
    <w:rsid w:val="003A5712"/>
    <w:rsid w:val="003A60DD"/>
    <w:rsid w:val="003C2B5A"/>
    <w:rsid w:val="003C5CB7"/>
    <w:rsid w:val="003D78EE"/>
    <w:rsid w:val="003E0372"/>
    <w:rsid w:val="003E1903"/>
    <w:rsid w:val="003E4923"/>
    <w:rsid w:val="00417A57"/>
    <w:rsid w:val="004260CA"/>
    <w:rsid w:val="00430A09"/>
    <w:rsid w:val="004356DB"/>
    <w:rsid w:val="00443541"/>
    <w:rsid w:val="0044379D"/>
    <w:rsid w:val="0044796F"/>
    <w:rsid w:val="00480BED"/>
    <w:rsid w:val="00495502"/>
    <w:rsid w:val="004A5267"/>
    <w:rsid w:val="004B0DF0"/>
    <w:rsid w:val="004C1632"/>
    <w:rsid w:val="004C6675"/>
    <w:rsid w:val="004C695D"/>
    <w:rsid w:val="004D0ACD"/>
    <w:rsid w:val="004E1202"/>
    <w:rsid w:val="00507C52"/>
    <w:rsid w:val="00507DF1"/>
    <w:rsid w:val="00511070"/>
    <w:rsid w:val="00520BA9"/>
    <w:rsid w:val="00525B62"/>
    <w:rsid w:val="00526567"/>
    <w:rsid w:val="00530BD0"/>
    <w:rsid w:val="00532AAF"/>
    <w:rsid w:val="00552030"/>
    <w:rsid w:val="00556D78"/>
    <w:rsid w:val="00560B8F"/>
    <w:rsid w:val="00592505"/>
    <w:rsid w:val="00594649"/>
    <w:rsid w:val="005A2636"/>
    <w:rsid w:val="005E2A47"/>
    <w:rsid w:val="005F3842"/>
    <w:rsid w:val="0062380B"/>
    <w:rsid w:val="00624EC7"/>
    <w:rsid w:val="00635D88"/>
    <w:rsid w:val="0063790D"/>
    <w:rsid w:val="0064312F"/>
    <w:rsid w:val="00646EF9"/>
    <w:rsid w:val="00651681"/>
    <w:rsid w:val="006616C0"/>
    <w:rsid w:val="006627E1"/>
    <w:rsid w:val="00684940"/>
    <w:rsid w:val="006878A4"/>
    <w:rsid w:val="00690FE0"/>
    <w:rsid w:val="006B595B"/>
    <w:rsid w:val="006B7385"/>
    <w:rsid w:val="006C145D"/>
    <w:rsid w:val="006C1812"/>
    <w:rsid w:val="006D0AE0"/>
    <w:rsid w:val="006D1153"/>
    <w:rsid w:val="006E488A"/>
    <w:rsid w:val="006F1D4E"/>
    <w:rsid w:val="00717465"/>
    <w:rsid w:val="00720BB2"/>
    <w:rsid w:val="00720E31"/>
    <w:rsid w:val="0072536A"/>
    <w:rsid w:val="007268CD"/>
    <w:rsid w:val="00731F7D"/>
    <w:rsid w:val="0073318F"/>
    <w:rsid w:val="007374AA"/>
    <w:rsid w:val="007410C2"/>
    <w:rsid w:val="0076594D"/>
    <w:rsid w:val="00782E47"/>
    <w:rsid w:val="007A3CF2"/>
    <w:rsid w:val="007C0DB8"/>
    <w:rsid w:val="007C7175"/>
    <w:rsid w:val="007D05A2"/>
    <w:rsid w:val="007E6B6A"/>
    <w:rsid w:val="007F1F07"/>
    <w:rsid w:val="007F2B93"/>
    <w:rsid w:val="007F69FF"/>
    <w:rsid w:val="008007EC"/>
    <w:rsid w:val="00811849"/>
    <w:rsid w:val="00815237"/>
    <w:rsid w:val="008569BE"/>
    <w:rsid w:val="008935EF"/>
    <w:rsid w:val="008B79B0"/>
    <w:rsid w:val="008C29A5"/>
    <w:rsid w:val="008C3A23"/>
    <w:rsid w:val="008F0730"/>
    <w:rsid w:val="008F2631"/>
    <w:rsid w:val="00914B49"/>
    <w:rsid w:val="00915041"/>
    <w:rsid w:val="00915C37"/>
    <w:rsid w:val="00917046"/>
    <w:rsid w:val="00933EFF"/>
    <w:rsid w:val="00946869"/>
    <w:rsid w:val="009478BF"/>
    <w:rsid w:val="00951394"/>
    <w:rsid w:val="00964C8C"/>
    <w:rsid w:val="00975289"/>
    <w:rsid w:val="0098247D"/>
    <w:rsid w:val="00982B7C"/>
    <w:rsid w:val="00994505"/>
    <w:rsid w:val="00997A9F"/>
    <w:rsid w:val="009B1C5B"/>
    <w:rsid w:val="009B7A4F"/>
    <w:rsid w:val="009C07C7"/>
    <w:rsid w:val="009C2472"/>
    <w:rsid w:val="009D45E9"/>
    <w:rsid w:val="009D5BB0"/>
    <w:rsid w:val="009D66FB"/>
    <w:rsid w:val="00A06DBD"/>
    <w:rsid w:val="00A22EED"/>
    <w:rsid w:val="00A30EFF"/>
    <w:rsid w:val="00A36761"/>
    <w:rsid w:val="00A370CD"/>
    <w:rsid w:val="00A53C15"/>
    <w:rsid w:val="00A5643D"/>
    <w:rsid w:val="00A62A34"/>
    <w:rsid w:val="00A82204"/>
    <w:rsid w:val="00A82F9F"/>
    <w:rsid w:val="00AA125A"/>
    <w:rsid w:val="00AA1E04"/>
    <w:rsid w:val="00AB76D6"/>
    <w:rsid w:val="00AC08E5"/>
    <w:rsid w:val="00AD4B0E"/>
    <w:rsid w:val="00AE63F4"/>
    <w:rsid w:val="00AF63DD"/>
    <w:rsid w:val="00B00131"/>
    <w:rsid w:val="00B0454E"/>
    <w:rsid w:val="00B21405"/>
    <w:rsid w:val="00B36290"/>
    <w:rsid w:val="00B4519E"/>
    <w:rsid w:val="00B560D5"/>
    <w:rsid w:val="00B63625"/>
    <w:rsid w:val="00B72AEC"/>
    <w:rsid w:val="00B86AE1"/>
    <w:rsid w:val="00BA6B4E"/>
    <w:rsid w:val="00BB14F8"/>
    <w:rsid w:val="00BB3B8D"/>
    <w:rsid w:val="00BD0984"/>
    <w:rsid w:val="00BD57E5"/>
    <w:rsid w:val="00BD6339"/>
    <w:rsid w:val="00BD75F5"/>
    <w:rsid w:val="00BE353C"/>
    <w:rsid w:val="00BE7F35"/>
    <w:rsid w:val="00BF449B"/>
    <w:rsid w:val="00C115E8"/>
    <w:rsid w:val="00C14F17"/>
    <w:rsid w:val="00C22322"/>
    <w:rsid w:val="00C27C82"/>
    <w:rsid w:val="00C30989"/>
    <w:rsid w:val="00C32E75"/>
    <w:rsid w:val="00C61F57"/>
    <w:rsid w:val="00CA60C9"/>
    <w:rsid w:val="00CB27B5"/>
    <w:rsid w:val="00CC77D6"/>
    <w:rsid w:val="00CD64AE"/>
    <w:rsid w:val="00CD7C17"/>
    <w:rsid w:val="00CE7878"/>
    <w:rsid w:val="00CF1419"/>
    <w:rsid w:val="00D00394"/>
    <w:rsid w:val="00D03967"/>
    <w:rsid w:val="00D13BC4"/>
    <w:rsid w:val="00D31963"/>
    <w:rsid w:val="00D34F75"/>
    <w:rsid w:val="00D440FD"/>
    <w:rsid w:val="00D5132E"/>
    <w:rsid w:val="00D57E67"/>
    <w:rsid w:val="00D61E39"/>
    <w:rsid w:val="00D647D1"/>
    <w:rsid w:val="00D71A20"/>
    <w:rsid w:val="00D81DE5"/>
    <w:rsid w:val="00D84EB0"/>
    <w:rsid w:val="00DA24A1"/>
    <w:rsid w:val="00DA2DC6"/>
    <w:rsid w:val="00DB45D3"/>
    <w:rsid w:val="00DF1A74"/>
    <w:rsid w:val="00DF4ACE"/>
    <w:rsid w:val="00DF6F77"/>
    <w:rsid w:val="00E020ED"/>
    <w:rsid w:val="00E100F1"/>
    <w:rsid w:val="00E17702"/>
    <w:rsid w:val="00E354CC"/>
    <w:rsid w:val="00E417F3"/>
    <w:rsid w:val="00E450E7"/>
    <w:rsid w:val="00E45727"/>
    <w:rsid w:val="00E637A0"/>
    <w:rsid w:val="00E66829"/>
    <w:rsid w:val="00E8229B"/>
    <w:rsid w:val="00EA250F"/>
    <w:rsid w:val="00EA2514"/>
    <w:rsid w:val="00EA44E6"/>
    <w:rsid w:val="00EC198D"/>
    <w:rsid w:val="00ED0C24"/>
    <w:rsid w:val="00EF4105"/>
    <w:rsid w:val="00EF593E"/>
    <w:rsid w:val="00F02A7D"/>
    <w:rsid w:val="00F0679E"/>
    <w:rsid w:val="00F10660"/>
    <w:rsid w:val="00F12660"/>
    <w:rsid w:val="00F12BA5"/>
    <w:rsid w:val="00F20526"/>
    <w:rsid w:val="00F43C5D"/>
    <w:rsid w:val="00F509BC"/>
    <w:rsid w:val="00F53195"/>
    <w:rsid w:val="00F56A2B"/>
    <w:rsid w:val="00F6035E"/>
    <w:rsid w:val="00F63AEE"/>
    <w:rsid w:val="00F758FA"/>
    <w:rsid w:val="00F81172"/>
    <w:rsid w:val="00F843EC"/>
    <w:rsid w:val="00F86481"/>
    <w:rsid w:val="00F92457"/>
    <w:rsid w:val="00F92910"/>
    <w:rsid w:val="00F93941"/>
    <w:rsid w:val="00F96BC8"/>
    <w:rsid w:val="00FA2558"/>
    <w:rsid w:val="00FA6DFE"/>
    <w:rsid w:val="00FA7036"/>
    <w:rsid w:val="00FB0599"/>
    <w:rsid w:val="00FC04A8"/>
    <w:rsid w:val="00FC5FD8"/>
    <w:rsid w:val="00FD30AD"/>
    <w:rsid w:val="00FD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867593"/>
  <w15:chartTrackingRefBased/>
  <w15:docId w15:val="{EF72F459-BCFD-4568-AB67-D02AB51E0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977B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977B1"/>
    <w:pPr>
      <w:keepNext/>
      <w:ind w:left="567" w:right="567"/>
      <w:jc w:val="both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qFormat/>
    <w:rsid w:val="000977B1"/>
    <w:pPr>
      <w:keepNext/>
      <w:spacing w:line="360" w:lineRule="auto"/>
      <w:ind w:left="567" w:right="567" w:firstLine="141"/>
      <w:jc w:val="center"/>
      <w:outlineLvl w:val="1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B0DF0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0977B1"/>
    <w:rPr>
      <w:sz w:val="24"/>
    </w:rPr>
  </w:style>
  <w:style w:type="character" w:customStyle="1" w:styleId="Titolo2Carattere">
    <w:name w:val="Titolo 2 Carattere"/>
    <w:link w:val="Titolo2"/>
    <w:rsid w:val="000977B1"/>
    <w:rPr>
      <w:sz w:val="24"/>
    </w:rPr>
  </w:style>
  <w:style w:type="paragraph" w:customStyle="1" w:styleId="Grigliamedia1-Colore21">
    <w:name w:val="Griglia media 1 - Colore 21"/>
    <w:basedOn w:val="Normale"/>
    <w:uiPriority w:val="34"/>
    <w:qFormat/>
    <w:rsid w:val="008C3A23"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table" w:styleId="Grigliatabella">
    <w:name w:val="Table Grid"/>
    <w:basedOn w:val="Tabellanormale"/>
    <w:uiPriority w:val="59"/>
    <w:rsid w:val="00CD64AE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F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a\Desktop\UO%20Didattica%20CL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UO Didattica CL</Template>
  <TotalTime>45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mailto:francesca.colaianni@uniba.it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cp:lastModifiedBy>Francesca Colaianni</cp:lastModifiedBy>
  <cp:revision>33</cp:revision>
  <cp:lastPrinted>2022-09-16T10:10:00Z</cp:lastPrinted>
  <dcterms:created xsi:type="dcterms:W3CDTF">2022-09-13T11:09:00Z</dcterms:created>
  <dcterms:modified xsi:type="dcterms:W3CDTF">2025-04-18T08:08:00Z</dcterms:modified>
</cp:coreProperties>
</file>