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2DA0" w14:textId="20A3B31F" w:rsidR="004A5267" w:rsidRPr="00D03967" w:rsidRDefault="00CE3C4E" w:rsidP="004A526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Sicurezza degli alimenti di origine animale e salute – (LM86</w:t>
            </w:r>
            <w:r w:rsidR="004A5267" w:rsidRPr="00D03967">
              <w:rPr>
                <w:rFonts w:ascii="Calibri" w:hAnsi="Calibri"/>
                <w:sz w:val="20"/>
                <w:szCs w:val="20"/>
              </w:rPr>
              <w:t>)</w:t>
            </w:r>
          </w:p>
          <w:p w14:paraId="6AF44599" w14:textId="6F3013DC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6A5D0AB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</w:t>
            </w:r>
            <w:r w:rsidR="0006130C">
              <w:rPr>
                <w:rFonts w:ascii="Calibri" w:hAnsi="Calibri"/>
                <w:i/>
                <w:sz w:val="16"/>
                <w:szCs w:val="20"/>
              </w:rPr>
              <w:t>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6DB17" w14:textId="77777777" w:rsidR="007B7546" w:rsidRDefault="007B7546">
      <w:r>
        <w:separator/>
      </w:r>
    </w:p>
  </w:endnote>
  <w:endnote w:type="continuationSeparator" w:id="0">
    <w:p w14:paraId="5E27277C" w14:textId="77777777" w:rsidR="007B7546" w:rsidRDefault="007B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r>
      <w:rPr>
        <w:rFonts w:ascii="Arial" w:hAnsi="Arial"/>
        <w:color w:val="333333"/>
        <w:sz w:val="14"/>
      </w:rPr>
      <w:t>prov.le</w:t>
    </w:r>
    <w:proofErr w:type="spell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Bari)  -</w:t>
    </w:r>
    <w:proofErr w:type="gramEnd"/>
    <w:r>
      <w:rPr>
        <w:rFonts w:ascii="Arial" w:hAnsi="Arial"/>
        <w:color w:val="333333"/>
        <w:sz w:val="14"/>
      </w:rPr>
      <w:t xml:space="preserve">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76E055E6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</w:t>
    </w:r>
    <w:r w:rsidR="0006130C">
      <w:rPr>
        <w:rFonts w:ascii="Arial" w:hAnsi="Arial"/>
        <w:color w:val="333333"/>
        <w:sz w:val="14"/>
      </w:rPr>
      <w:t>71</w:t>
    </w:r>
    <w:r>
      <w:rPr>
        <w:rFonts w:ascii="Arial" w:hAnsi="Arial"/>
        <w:color w:val="333333"/>
        <w:sz w:val="14"/>
      </w:rPr>
      <w:t xml:space="preserve">3944-41-46 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AFBD9" w14:textId="77777777" w:rsidR="007B7546" w:rsidRDefault="007B7546">
      <w:r>
        <w:separator/>
      </w:r>
    </w:p>
  </w:footnote>
  <w:footnote w:type="continuationSeparator" w:id="0">
    <w:p w14:paraId="532ED442" w14:textId="77777777" w:rsidR="007B7546" w:rsidRDefault="007B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2950069">
    <w:abstractNumId w:val="5"/>
  </w:num>
  <w:num w:numId="2" w16cid:durableId="554514852">
    <w:abstractNumId w:val="3"/>
  </w:num>
  <w:num w:numId="3" w16cid:durableId="1655256741">
    <w:abstractNumId w:val="2"/>
  </w:num>
  <w:num w:numId="4" w16cid:durableId="1058699809">
    <w:abstractNumId w:val="6"/>
  </w:num>
  <w:num w:numId="5" w16cid:durableId="188565873">
    <w:abstractNumId w:val="0"/>
  </w:num>
  <w:num w:numId="6" w16cid:durableId="244458064">
    <w:abstractNumId w:val="6"/>
  </w:num>
  <w:num w:numId="7" w16cid:durableId="1077753101">
    <w:abstractNumId w:val="1"/>
  </w:num>
  <w:num w:numId="8" w16cid:durableId="1707828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6130C"/>
    <w:rsid w:val="00085AA0"/>
    <w:rsid w:val="0009236A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845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3541"/>
    <w:rsid w:val="0044379D"/>
    <w:rsid w:val="0044796F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2030"/>
    <w:rsid w:val="00556D78"/>
    <w:rsid w:val="00560B8F"/>
    <w:rsid w:val="00592505"/>
    <w:rsid w:val="00594649"/>
    <w:rsid w:val="005A2636"/>
    <w:rsid w:val="005E2A47"/>
    <w:rsid w:val="005F3842"/>
    <w:rsid w:val="0062380B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B7546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5940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3C4E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52780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44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34</cp:revision>
  <cp:lastPrinted>2022-09-16T10:10:00Z</cp:lastPrinted>
  <dcterms:created xsi:type="dcterms:W3CDTF">2022-09-13T11:09:00Z</dcterms:created>
  <dcterms:modified xsi:type="dcterms:W3CDTF">2025-08-28T07:14:00Z</dcterms:modified>
</cp:coreProperties>
</file>