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730310" w14:textId="4300E801" w:rsidR="000977B1" w:rsidRPr="007410C2" w:rsidRDefault="003E0372" w:rsidP="007410C2">
      <w:pPr>
        <w:jc w:val="center"/>
      </w:pPr>
      <w:r>
        <w:rPr>
          <w:rFonts w:ascii="Calibri" w:hAnsi="Calibri"/>
          <w:b/>
          <w:bCs/>
          <w:sz w:val="20"/>
          <w:szCs w:val="20"/>
        </w:rPr>
        <w:t xml:space="preserve">ANNO ACCADEMICO </w:t>
      </w:r>
      <w:r w:rsidR="00D03967">
        <w:rPr>
          <w:rFonts w:ascii="Calibri" w:hAnsi="Calibri"/>
          <w:b/>
          <w:bCs/>
          <w:sz w:val="20"/>
          <w:szCs w:val="20"/>
        </w:rPr>
        <w:t>____</w:t>
      </w:r>
      <w:r>
        <w:rPr>
          <w:rFonts w:ascii="Calibri" w:hAnsi="Calibri"/>
          <w:b/>
          <w:bCs/>
          <w:sz w:val="20"/>
          <w:szCs w:val="20"/>
        </w:rPr>
        <w:t>/</w:t>
      </w:r>
      <w:r w:rsidR="00D03967">
        <w:rPr>
          <w:rFonts w:ascii="Calibri" w:hAnsi="Calibri"/>
          <w:b/>
          <w:bCs/>
          <w:sz w:val="20"/>
          <w:szCs w:val="20"/>
        </w:rPr>
        <w:t>____</w:t>
      </w:r>
    </w:p>
    <w:p w14:paraId="3E492B6B" w14:textId="77777777" w:rsidR="000977B1" w:rsidRPr="006627E1" w:rsidRDefault="000977B1" w:rsidP="000977B1">
      <w:pPr>
        <w:autoSpaceDE w:val="0"/>
        <w:autoSpaceDN w:val="0"/>
        <w:adjustRightInd w:val="0"/>
        <w:ind w:left="1080"/>
        <w:rPr>
          <w:rFonts w:ascii="Calibri" w:hAnsi="Calibri" w:cs="Arial"/>
          <w:sz w:val="20"/>
          <w:szCs w:val="20"/>
        </w:rPr>
      </w:pPr>
    </w:p>
    <w:tbl>
      <w:tblPr>
        <w:tblpPr w:leftFromText="141" w:rightFromText="141" w:vertAnchor="text" w:tblpXSpec="center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3"/>
        <w:gridCol w:w="2268"/>
        <w:gridCol w:w="361"/>
        <w:gridCol w:w="4602"/>
        <w:gridCol w:w="282"/>
        <w:gridCol w:w="187"/>
        <w:gridCol w:w="1451"/>
      </w:tblGrid>
      <w:tr w:rsidR="008C3A23" w:rsidRPr="006627E1" w14:paraId="3F473615" w14:textId="77777777" w:rsidTr="00646EF9"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181380F7" w14:textId="77777777" w:rsidR="008C3A23" w:rsidRPr="006627E1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bookmarkStart w:id="0" w:name="_Hlk77437923"/>
            <w:r w:rsidRPr="006627E1">
              <w:rPr>
                <w:rFonts w:ascii="Calibri" w:hAnsi="Calibri"/>
                <w:b/>
                <w:sz w:val="20"/>
                <w:szCs w:val="20"/>
              </w:rPr>
              <w:t>Principali informazioni sull’insegnamento</w:t>
            </w:r>
          </w:p>
        </w:tc>
      </w:tr>
      <w:tr w:rsidR="00EF593E" w:rsidRPr="006627E1" w14:paraId="06621570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F29FDE" w14:textId="36D2FC0F" w:rsidR="008C3A23" w:rsidRPr="006627E1" w:rsidRDefault="008C3A23" w:rsidP="00B560D5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 xml:space="preserve">Denominazione </w:t>
            </w:r>
            <w:r w:rsidR="00B560D5">
              <w:rPr>
                <w:rFonts w:ascii="Calibri" w:hAnsi="Calibri"/>
                <w:sz w:val="20"/>
                <w:szCs w:val="20"/>
              </w:rPr>
              <w:t>d</w:t>
            </w:r>
            <w:r w:rsidRPr="006627E1">
              <w:rPr>
                <w:rFonts w:ascii="Calibri" w:hAnsi="Calibri"/>
                <w:sz w:val="20"/>
                <w:szCs w:val="20"/>
              </w:rPr>
              <w:t xml:space="preserve">ell’insegnamento 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6BF0B" w14:textId="1B722502" w:rsidR="004A5267" w:rsidRP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A5267">
              <w:rPr>
                <w:rFonts w:ascii="Calibri" w:hAnsi="Calibri"/>
                <w:b/>
                <w:bCs/>
                <w:sz w:val="20"/>
                <w:szCs w:val="20"/>
              </w:rPr>
              <w:t>____________________________</w:t>
            </w:r>
            <w:proofErr w:type="gramStart"/>
            <w:r w:rsidRPr="004A5267">
              <w:rPr>
                <w:rFonts w:ascii="Calibri" w:hAnsi="Calibri"/>
                <w:b/>
                <w:bCs/>
                <w:sz w:val="20"/>
                <w:szCs w:val="20"/>
              </w:rPr>
              <w:t>_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4A5267">
              <w:rPr>
                <w:rFonts w:ascii="Calibri" w:hAnsi="Calibri"/>
                <w:bCs/>
                <w:i/>
                <w:sz w:val="20"/>
                <w:szCs w:val="20"/>
              </w:rPr>
              <w:t xml:space="preserve"> </w:t>
            </w:r>
            <w:r w:rsidRPr="00D03967">
              <w:rPr>
                <w:rFonts w:ascii="Calibri" w:hAnsi="Calibri"/>
                <w:bCs/>
                <w:i/>
                <w:sz w:val="16"/>
                <w:szCs w:val="20"/>
              </w:rPr>
              <w:t>(</w:t>
            </w:r>
            <w:proofErr w:type="gramEnd"/>
            <w:r w:rsidRPr="00D03967">
              <w:rPr>
                <w:rFonts w:ascii="Calibri" w:hAnsi="Calibri"/>
                <w:bCs/>
                <w:i/>
                <w:sz w:val="16"/>
                <w:szCs w:val="20"/>
              </w:rPr>
              <w:t>denominazione insegnamento)</w:t>
            </w:r>
          </w:p>
          <w:p w14:paraId="3CF90AAE" w14:textId="77777777" w:rsid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Cs/>
                <w:sz w:val="20"/>
                <w:szCs w:val="20"/>
              </w:rPr>
            </w:pPr>
          </w:p>
          <w:p w14:paraId="559D32A1" w14:textId="26664886" w:rsidR="004A5267" w:rsidRPr="004D0ACD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Cs/>
                <w:i/>
                <w:sz w:val="20"/>
                <w:szCs w:val="20"/>
              </w:rPr>
            </w:pPr>
            <w:r w:rsidRPr="004D0ACD">
              <w:rPr>
                <w:rFonts w:ascii="Calibri" w:hAnsi="Calibri"/>
                <w:bCs/>
                <w:i/>
                <w:sz w:val="20"/>
                <w:szCs w:val="20"/>
              </w:rPr>
              <w:t>oppure</w:t>
            </w:r>
          </w:p>
          <w:p w14:paraId="71CD1192" w14:textId="77777777" w:rsid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4D63DF88" w14:textId="391B926C" w:rsidR="004A5267" w:rsidRP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A5267">
              <w:rPr>
                <w:rFonts w:ascii="Calibri" w:hAnsi="Calibri"/>
                <w:b/>
                <w:bCs/>
                <w:sz w:val="20"/>
                <w:szCs w:val="20"/>
              </w:rPr>
              <w:t>____________________________</w:t>
            </w:r>
            <w:proofErr w:type="gramStart"/>
            <w:r w:rsidRPr="004A5267">
              <w:rPr>
                <w:rFonts w:ascii="Calibri" w:hAnsi="Calibri"/>
                <w:b/>
                <w:bCs/>
                <w:sz w:val="20"/>
                <w:szCs w:val="20"/>
              </w:rPr>
              <w:t>_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4A5267">
              <w:rPr>
                <w:rFonts w:ascii="Calibri" w:hAnsi="Calibri"/>
                <w:bCs/>
                <w:i/>
                <w:sz w:val="20"/>
                <w:szCs w:val="20"/>
              </w:rPr>
              <w:t xml:space="preserve"> </w:t>
            </w:r>
            <w:r w:rsidRPr="00D03967">
              <w:rPr>
                <w:rFonts w:ascii="Calibri" w:hAnsi="Calibri"/>
                <w:bCs/>
                <w:i/>
                <w:sz w:val="16"/>
                <w:szCs w:val="20"/>
              </w:rPr>
              <w:t>(</w:t>
            </w:r>
            <w:proofErr w:type="gramEnd"/>
            <w:r w:rsidRPr="00D03967">
              <w:rPr>
                <w:rFonts w:ascii="Calibri" w:hAnsi="Calibri"/>
                <w:bCs/>
                <w:i/>
                <w:sz w:val="16"/>
                <w:szCs w:val="20"/>
              </w:rPr>
              <w:t>denominazione insegnamento)</w:t>
            </w:r>
          </w:p>
          <w:p w14:paraId="00E90499" w14:textId="1749869D" w:rsidR="004A5267" w:rsidRP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EC01BD"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dell’esame </w:t>
            </w:r>
            <w:r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integrato </w:t>
            </w:r>
            <w:r w:rsidRPr="00EC01BD"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di </w:t>
            </w:r>
            <w:r>
              <w:rPr>
                <w:rFonts w:ascii="Calibri" w:hAnsi="Calibri"/>
                <w:bCs/>
                <w:color w:val="000000"/>
                <w:sz w:val="20"/>
                <w:szCs w:val="20"/>
              </w:rPr>
              <w:t>_____________________</w:t>
            </w:r>
          </w:p>
        </w:tc>
      </w:tr>
      <w:tr w:rsidR="00EF593E" w:rsidRPr="006627E1" w14:paraId="381EFC16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D1179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Corso di studio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F2DA0" w14:textId="6A58BAE8" w:rsidR="004A5267" w:rsidRPr="00D03967" w:rsidRDefault="00690FE0" w:rsidP="004A5267">
            <w:pPr>
              <w:rPr>
                <w:rFonts w:ascii="Calibri" w:hAnsi="Calibri"/>
                <w:sz w:val="20"/>
                <w:szCs w:val="20"/>
              </w:rPr>
            </w:pPr>
            <w:r w:rsidRPr="00D03967">
              <w:rPr>
                <w:rFonts w:ascii="Calibri" w:hAnsi="Calibri"/>
                <w:sz w:val="20"/>
                <w:szCs w:val="20"/>
              </w:rPr>
              <w:t xml:space="preserve">Scienze </w:t>
            </w:r>
            <w:r w:rsidR="004A5267" w:rsidRPr="00D03967">
              <w:rPr>
                <w:rFonts w:ascii="Calibri" w:hAnsi="Calibri"/>
                <w:sz w:val="20"/>
                <w:szCs w:val="20"/>
              </w:rPr>
              <w:t>A</w:t>
            </w:r>
            <w:r w:rsidRPr="00D03967">
              <w:rPr>
                <w:rFonts w:ascii="Calibri" w:hAnsi="Calibri"/>
                <w:sz w:val="20"/>
                <w:szCs w:val="20"/>
              </w:rPr>
              <w:t>nimali</w:t>
            </w:r>
            <w:r w:rsidR="004A5267" w:rsidRPr="00D03967">
              <w:rPr>
                <w:rFonts w:ascii="Calibri" w:hAnsi="Calibri"/>
                <w:sz w:val="20"/>
                <w:szCs w:val="20"/>
              </w:rPr>
              <w:t xml:space="preserve"> – (L38)</w:t>
            </w:r>
          </w:p>
          <w:p w14:paraId="6AF44599" w14:textId="6F3013DC" w:rsidR="008C29A5" w:rsidRPr="008C29A5" w:rsidRDefault="008C29A5" w:rsidP="00997A9F">
            <w:pPr>
              <w:rPr>
                <w:rFonts w:ascii="Calibri" w:hAnsi="Calibri"/>
                <w:sz w:val="20"/>
                <w:szCs w:val="20"/>
              </w:rPr>
            </w:pPr>
            <w:bookmarkStart w:id="1" w:name="_GoBack"/>
            <w:bookmarkEnd w:id="1"/>
          </w:p>
        </w:tc>
      </w:tr>
      <w:tr w:rsidR="00EF593E" w:rsidRPr="006627E1" w14:paraId="090B601F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B9BB6D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Anno di corso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7F97F" w14:textId="767B75C9" w:rsidR="008C3A23" w:rsidRPr="00D03967" w:rsidRDefault="008C3A23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</w:tc>
      </w:tr>
      <w:tr w:rsidR="008C3A23" w:rsidRPr="006627E1" w14:paraId="59C57738" w14:textId="77777777" w:rsidTr="003E0372">
        <w:tc>
          <w:tcPr>
            <w:tcW w:w="416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336B8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 xml:space="preserve">Crediti formativi universitari (CFU) / </w:t>
            </w:r>
            <w:proofErr w:type="spellStart"/>
            <w:r w:rsidRPr="006627E1">
              <w:rPr>
                <w:rFonts w:ascii="Calibri" w:hAnsi="Calibri"/>
                <w:sz w:val="20"/>
                <w:szCs w:val="20"/>
              </w:rPr>
              <w:t>European</w:t>
            </w:r>
            <w:proofErr w:type="spellEnd"/>
            <w:r w:rsidRPr="006627E1">
              <w:rPr>
                <w:rFonts w:ascii="Calibri" w:hAnsi="Calibri"/>
                <w:sz w:val="20"/>
                <w:szCs w:val="20"/>
              </w:rPr>
              <w:t xml:space="preserve"> Credit Transfer and </w:t>
            </w:r>
            <w:proofErr w:type="spellStart"/>
            <w:r w:rsidRPr="006627E1">
              <w:rPr>
                <w:rFonts w:ascii="Calibri" w:hAnsi="Calibri"/>
                <w:sz w:val="20"/>
                <w:szCs w:val="20"/>
              </w:rPr>
              <w:t>Accumulation</w:t>
            </w:r>
            <w:proofErr w:type="spellEnd"/>
            <w:r w:rsidRPr="006627E1">
              <w:rPr>
                <w:rFonts w:ascii="Calibri" w:hAnsi="Calibri"/>
                <w:sz w:val="20"/>
                <w:szCs w:val="20"/>
              </w:rPr>
              <w:t xml:space="preserve"> System (ECTS): </w:t>
            </w:r>
          </w:p>
        </w:tc>
        <w:tc>
          <w:tcPr>
            <w:tcW w:w="8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6DFD3" w14:textId="7962A072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545F3981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7B89D2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SSD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2F50A" w14:textId="57B21C24" w:rsidR="008C3A23" w:rsidRPr="00EF593E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</w:tc>
      </w:tr>
      <w:tr w:rsidR="00EF593E" w:rsidRPr="006627E1" w14:paraId="0D49AEC0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DDE88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Lingua di erogazione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EEAFC" w14:textId="66EE6C1D" w:rsidR="008C3A23" w:rsidRPr="007410C2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43D7EA1A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C1B020" w14:textId="77777777" w:rsidR="007410C2" w:rsidRPr="006627E1" w:rsidRDefault="007410C2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Periodo di erogazione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E9431" w14:textId="21505935" w:rsidR="007410C2" w:rsidRPr="006627E1" w:rsidRDefault="00D03967" w:rsidP="00D03967">
            <w:pPr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_______ </w:t>
            </w:r>
            <w:r w:rsidRPr="00D03967">
              <w:rPr>
                <w:rFonts w:ascii="Calibri" w:hAnsi="Calibri"/>
                <w:i/>
                <w:sz w:val="16"/>
                <w:szCs w:val="20"/>
              </w:rPr>
              <w:t>(</w:t>
            </w:r>
            <w:r w:rsidR="00646EF9" w:rsidRPr="00D03967">
              <w:rPr>
                <w:rFonts w:ascii="Calibri" w:hAnsi="Calibri"/>
                <w:i/>
                <w:sz w:val="16"/>
                <w:szCs w:val="20"/>
              </w:rPr>
              <w:t>semestre</w:t>
            </w:r>
            <w:r w:rsidRPr="00D03967">
              <w:rPr>
                <w:rFonts w:ascii="Calibri" w:hAnsi="Calibri"/>
                <w:i/>
                <w:sz w:val="16"/>
                <w:szCs w:val="20"/>
              </w:rPr>
              <w:t>/bimestre)</w:t>
            </w:r>
          </w:p>
        </w:tc>
      </w:tr>
      <w:tr w:rsidR="00EF593E" w:rsidRPr="006627E1" w14:paraId="0B90E895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CBA2A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Obbligo di frequenza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ECB7B" w14:textId="7C805174" w:rsidR="008C3A23" w:rsidRPr="007410C2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737AD7B" w14:textId="77777777" w:rsidTr="00646EF9"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3746C3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A28E3D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433DA49E" w14:textId="77777777" w:rsidTr="00646EF9">
        <w:trPr>
          <w:trHeight w:val="64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7E06E9B3" w14:textId="77777777" w:rsidR="008C3A23" w:rsidRPr="006627E1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sz w:val="20"/>
                <w:szCs w:val="20"/>
              </w:rPr>
              <w:t>Docente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063B2" w14:textId="77777777" w:rsidR="008C3A23" w:rsidRPr="006627E1" w:rsidRDefault="008C3A23" w:rsidP="00EF593E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675C00F6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EE10C07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Nome e cognome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A973F17" w14:textId="227B0E56" w:rsidR="008C3A23" w:rsidRPr="006627E1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2B21EA79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F9DD2A1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Indirizzo mail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A64E97" w14:textId="65E1C90A" w:rsidR="008C3A23" w:rsidRPr="006627E1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50698EB8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F2CE1EC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Telefono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E3FCE5" w14:textId="4C917A10" w:rsidR="008C3A23" w:rsidRPr="006627E1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4C7381BE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C950527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Sede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68CFCE" w14:textId="4F36C0BC" w:rsidR="007410C2" w:rsidRDefault="00646EF9" w:rsidP="00592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Campus di Medicina Veterinaria</w:t>
            </w:r>
            <w:r w:rsidR="00507C52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,</w:t>
            </w:r>
          </w:p>
          <w:p w14:paraId="7BF3A0FA" w14:textId="318E9004" w:rsidR="008C3A23" w:rsidRPr="007410C2" w:rsidRDefault="007410C2" w:rsidP="00592505">
            <w:pPr>
              <w:rPr>
                <w:rFonts w:ascii="Calibri" w:hAnsi="Calibri"/>
                <w:sz w:val="20"/>
                <w:szCs w:val="20"/>
              </w:rPr>
            </w:pPr>
            <w:r w:rsidRPr="007949EA">
              <w:rPr>
                <w:rFonts w:asciiTheme="minorHAnsi" w:hAnsiTheme="minorHAnsi" w:cstheme="minorHAnsi"/>
                <w:iCs/>
                <w:sz w:val="20"/>
                <w:szCs w:val="20"/>
              </w:rPr>
              <w:t>S</w:t>
            </w:r>
            <w:r w:rsidR="00646EF9">
              <w:rPr>
                <w:rFonts w:asciiTheme="minorHAnsi" w:hAnsiTheme="minorHAnsi" w:cstheme="minorHAnsi"/>
                <w:iCs/>
                <w:sz w:val="20"/>
                <w:szCs w:val="20"/>
              </w:rPr>
              <w:t>.P.</w:t>
            </w:r>
            <w:r w:rsidRPr="007949E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62 per Casamassima km</w:t>
            </w:r>
            <w:r w:rsidR="00646EF9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</w:t>
            </w:r>
            <w:r w:rsidRPr="007949EA">
              <w:rPr>
                <w:rFonts w:asciiTheme="minorHAnsi" w:hAnsiTheme="minorHAnsi" w:cstheme="minorHAnsi"/>
                <w:iCs/>
                <w:sz w:val="20"/>
                <w:szCs w:val="20"/>
              </w:rPr>
              <w:t>3, 70010 Valenzano (BA</w:t>
            </w:r>
            <w:r w:rsidRPr="007949EA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)</w:t>
            </w:r>
          </w:p>
        </w:tc>
      </w:tr>
      <w:tr w:rsidR="00EF593E" w:rsidRPr="006627E1" w14:paraId="29FB4F06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64537A9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Sede virtuale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74F582" w14:textId="61C1CBF8" w:rsidR="008C3A23" w:rsidRPr="007410C2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950BEE0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9136802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Ricevimento (giorni, orari e modalità)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89CB7F" w14:textId="39C95C04" w:rsidR="008C3A23" w:rsidRPr="006627E1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6E86DC1E" w14:textId="77777777" w:rsidTr="00646EF9"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B754E3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408D8B" w14:textId="77777777" w:rsidR="008C3A23" w:rsidRPr="006627E1" w:rsidRDefault="008C3A23" w:rsidP="00EF59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57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82B164" w14:textId="77777777" w:rsidR="008C3A23" w:rsidRPr="006627E1" w:rsidRDefault="008C3A23" w:rsidP="00EF59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DBFD08" w14:textId="77777777" w:rsidR="008C3A23" w:rsidRPr="006627E1" w:rsidRDefault="008C3A23" w:rsidP="00EF59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7471AFD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46B75E4A" w14:textId="77777777" w:rsidR="008C3A23" w:rsidRPr="006627E1" w:rsidRDefault="008C3A23" w:rsidP="00EF593E">
            <w:pPr>
              <w:rPr>
                <w:rFonts w:ascii="Calibri" w:hAnsi="Calibri"/>
                <w:b/>
                <w:i/>
                <w:iCs/>
                <w:sz w:val="20"/>
                <w:szCs w:val="20"/>
              </w:rPr>
            </w:pPr>
            <w:proofErr w:type="spellStart"/>
            <w:r w:rsidRPr="006627E1">
              <w:rPr>
                <w:rFonts w:ascii="Calibri" w:hAnsi="Calibri"/>
                <w:b/>
                <w:i/>
                <w:iCs/>
                <w:sz w:val="20"/>
                <w:szCs w:val="20"/>
              </w:rPr>
              <w:t>Syllabus</w:t>
            </w:r>
            <w:proofErr w:type="spellEnd"/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90C3C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4067435F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E3106F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eastAsia="MS ??" w:hAnsi="Calibri" w:cs="Calibri"/>
                <w:b/>
                <w:bCs/>
                <w:sz w:val="20"/>
                <w:szCs w:val="20"/>
              </w:rPr>
              <w:t>Obiettivi formativi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10079" w14:textId="77777777" w:rsidR="008C3A23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  <w:p w14:paraId="3B2343ED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  <w:p w14:paraId="112E8314" w14:textId="712BDF52" w:rsidR="00D03967" w:rsidRPr="007410C2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</w:tc>
      </w:tr>
      <w:tr w:rsidR="00EF593E" w:rsidRPr="006627E1" w14:paraId="76AB7273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4907AB0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Prerequisiti</w:t>
            </w:r>
          </w:p>
        </w:tc>
        <w:tc>
          <w:tcPr>
            <w:tcW w:w="3492" w:type="pct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1CA33947" w14:textId="77777777" w:rsidR="008C3A23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  <w:p w14:paraId="6F7330D2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  <w:p w14:paraId="61117B13" w14:textId="3CD917CF" w:rsidR="00D03967" w:rsidRPr="007410C2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</w:tc>
      </w:tr>
      <w:tr w:rsidR="00EF593E" w:rsidRPr="006627E1" w14:paraId="56D86455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28ADB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Contenuti di insegnamento (Programma)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EFFA683" w14:textId="77777777" w:rsidR="008C3A23" w:rsidRDefault="008C3A23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  <w:p w14:paraId="0CA32B87" w14:textId="77777777" w:rsidR="00D03967" w:rsidRDefault="00D03967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  <w:p w14:paraId="52358E41" w14:textId="77777777" w:rsidR="00D03967" w:rsidRDefault="00D03967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  <w:p w14:paraId="31319971" w14:textId="6AC993BC" w:rsidR="00D03967" w:rsidRPr="00D03967" w:rsidRDefault="00D03967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</w:tc>
      </w:tr>
      <w:tr w:rsidR="00EF593E" w:rsidRPr="006627E1" w14:paraId="5D480B92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14:paraId="468DFA61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Testi di riferimento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98CC" w14:textId="77777777" w:rsidR="008C3A23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4050227E" w14:textId="550CC7E6" w:rsidR="00D03967" w:rsidRPr="007410C2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6BED547E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14:paraId="2FF0CB0A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Note ai testi di riferimento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2027D6" w14:textId="77777777" w:rsidR="008C3A23" w:rsidRDefault="008C3A23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  <w:p w14:paraId="43AA00CB" w14:textId="4CF20E6C" w:rsidR="00D03967" w:rsidRPr="00D03967" w:rsidRDefault="00D03967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</w:tc>
      </w:tr>
      <w:tr w:rsidR="00EF593E" w:rsidRPr="006627E1" w14:paraId="4323FFC0" w14:textId="77777777" w:rsidTr="00646EF9"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CF636F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263DF7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6138EA00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57174C7A" w14:textId="77777777" w:rsidR="008C3A23" w:rsidRPr="006627E1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sz w:val="20"/>
                <w:szCs w:val="20"/>
              </w:rPr>
              <w:t xml:space="preserve">Organizzazione della didattica 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DDB75" w14:textId="77777777" w:rsidR="008C3A23" w:rsidRPr="006627E1" w:rsidRDefault="008C3A23" w:rsidP="00EF593E">
            <w:pPr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8C3A23" w:rsidRPr="006627E1" w14:paraId="476B79AF" w14:textId="77777777" w:rsidTr="00646EF9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5F75DB50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sz w:val="20"/>
                <w:szCs w:val="20"/>
              </w:rPr>
              <w:t>Ore</w:t>
            </w:r>
          </w:p>
        </w:tc>
      </w:tr>
      <w:tr w:rsidR="00EF593E" w:rsidRPr="006627E1" w14:paraId="6FD09B3E" w14:textId="77777777" w:rsidTr="003E0372">
        <w:tc>
          <w:tcPr>
            <w:tcW w:w="3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7FE74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 xml:space="preserve">Totali 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94D61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 xml:space="preserve">Didattica frontale </w:t>
            </w:r>
          </w:p>
        </w:tc>
        <w:tc>
          <w:tcPr>
            <w:tcW w:w="251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FA66A4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Pratica (laboratorio, campo, esercitazione, altro)</w:t>
            </w: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40963E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Studio individuale</w:t>
            </w:r>
          </w:p>
        </w:tc>
      </w:tr>
      <w:tr w:rsidR="00EF593E" w:rsidRPr="007410C2" w14:paraId="364E0D45" w14:textId="77777777" w:rsidTr="003E0372">
        <w:tc>
          <w:tcPr>
            <w:tcW w:w="3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087BF" w14:textId="55A53E71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4655B" w14:textId="3F595F13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  <w:tc>
          <w:tcPr>
            <w:tcW w:w="251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12C05" w14:textId="62A13690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2C577" w14:textId="5DB72A45" w:rsidR="00BE7F35" w:rsidRPr="000477CF" w:rsidRDefault="00BE7F35" w:rsidP="00EF593E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</w:tr>
      <w:tr w:rsidR="008C3A23" w:rsidRPr="006627E1" w14:paraId="5783B323" w14:textId="77777777" w:rsidTr="00646EF9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6B5FDBE4" w14:textId="77777777" w:rsidR="008C3A23" w:rsidRPr="000477CF" w:rsidRDefault="008C3A23" w:rsidP="00EF593E">
            <w:pPr>
              <w:jc w:val="both"/>
              <w:rPr>
                <w:rFonts w:ascii="Calibri" w:hAnsi="Calibri"/>
                <w:i/>
                <w:sz w:val="20"/>
                <w:szCs w:val="20"/>
              </w:rPr>
            </w:pPr>
            <w:r w:rsidRPr="000477CF">
              <w:rPr>
                <w:rFonts w:ascii="Calibri" w:hAnsi="Calibri"/>
                <w:b/>
                <w:i/>
                <w:sz w:val="20"/>
                <w:szCs w:val="20"/>
              </w:rPr>
              <w:t>CFU/ETCS</w:t>
            </w:r>
          </w:p>
        </w:tc>
      </w:tr>
      <w:tr w:rsidR="00EF593E" w:rsidRPr="006627E1" w14:paraId="76CAAE2A" w14:textId="77777777" w:rsidTr="003E0372">
        <w:tc>
          <w:tcPr>
            <w:tcW w:w="3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C228C" w14:textId="0D312A8C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65716" w14:textId="56DD91DA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251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7B524" w14:textId="77777777" w:rsidR="008C3A23" w:rsidRPr="000477CF" w:rsidRDefault="008C3A23" w:rsidP="00EF593E">
            <w:pPr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D113A" w14:textId="77777777" w:rsidR="008C3A23" w:rsidRPr="000477CF" w:rsidRDefault="008C3A23" w:rsidP="00EF593E">
            <w:pPr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5C1B20CA" w14:textId="77777777" w:rsidTr="00646EF9">
        <w:trPr>
          <w:trHeight w:val="161"/>
        </w:trPr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58888821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DB3208" w14:textId="77777777" w:rsidR="008C3A23" w:rsidRPr="006627E1" w:rsidRDefault="008C3A23" w:rsidP="00EF593E">
            <w:pPr>
              <w:pStyle w:val="Grigliamedia1-Colore21"/>
              <w:spacing w:after="0" w:line="240" w:lineRule="auto"/>
              <w:ind w:left="360"/>
              <w:jc w:val="both"/>
              <w:rPr>
                <w:i/>
                <w:sz w:val="20"/>
                <w:szCs w:val="20"/>
              </w:rPr>
            </w:pPr>
          </w:p>
        </w:tc>
      </w:tr>
      <w:tr w:rsidR="00EF593E" w:rsidRPr="006627E1" w14:paraId="328FB9EC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17C5D4F4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eastAsia="MS ??" w:hAnsi="Calibri" w:cs="Calibri"/>
                <w:b/>
                <w:bCs/>
                <w:sz w:val="20"/>
                <w:szCs w:val="20"/>
              </w:rPr>
              <w:t>Metodi didattici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759E0" w14:textId="77777777" w:rsidR="008C3A23" w:rsidRPr="006627E1" w:rsidRDefault="008C3A23" w:rsidP="00EF593E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0D71A3A5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C5A84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8013D" w14:textId="77777777" w:rsidR="008C3A23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  <w:p w14:paraId="5F9BC1D7" w14:textId="77777777" w:rsidR="00D03967" w:rsidRDefault="00D03967" w:rsidP="00EF593E">
            <w:pPr>
              <w:rPr>
                <w:rFonts w:ascii="Calibri" w:hAnsi="Calibri"/>
                <w:sz w:val="20"/>
                <w:szCs w:val="20"/>
              </w:rPr>
            </w:pPr>
          </w:p>
          <w:p w14:paraId="7689543D" w14:textId="78047F7C" w:rsidR="00D03967" w:rsidRPr="00EF593E" w:rsidRDefault="00D03967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35CD70A5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B9FB19A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86D57C9" w14:textId="77777777" w:rsidR="008C3A23" w:rsidRPr="006627E1" w:rsidRDefault="008C3A23" w:rsidP="00EF593E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1EEDBF99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25672D61" w14:textId="77777777" w:rsidR="008C3A23" w:rsidRPr="006627E1" w:rsidRDefault="008C3A23" w:rsidP="00EF593E">
            <w:pPr>
              <w:rPr>
                <w:rFonts w:ascii="Calibri" w:hAnsi="Calibri"/>
                <w:b/>
                <w:i/>
                <w:i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Risultati di apprendimento previsti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4A800" w14:textId="77777777" w:rsidR="008C3A23" w:rsidRPr="006627E1" w:rsidRDefault="008C3A23" w:rsidP="00EF593E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4E17B507" w14:textId="77777777" w:rsidTr="00646EF9">
        <w:trPr>
          <w:trHeight w:val="525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DC21E2" w14:textId="77777777" w:rsidR="008C3A23" w:rsidRPr="006627E1" w:rsidRDefault="008C3A23" w:rsidP="00EF593E">
            <w:pPr>
              <w:pStyle w:val="Grigliamedia1-Colore21"/>
              <w:spacing w:after="0" w:line="240" w:lineRule="auto"/>
              <w:ind w:left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6627E1">
              <w:rPr>
                <w:b/>
                <w:bCs/>
                <w:iCs/>
                <w:sz w:val="20"/>
                <w:szCs w:val="20"/>
              </w:rPr>
              <w:t>Conoscenza e capacità di comprensione</w:t>
            </w:r>
          </w:p>
          <w:p w14:paraId="150CA8A8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47588" w14:textId="77777777" w:rsidR="008C3A23" w:rsidRDefault="008C3A23" w:rsidP="00D03967">
            <w:pPr>
              <w:ind w:left="30"/>
              <w:contextualSpacing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56AB1854" w14:textId="77777777" w:rsidR="00D03967" w:rsidRDefault="00D03967" w:rsidP="00D03967">
            <w:pPr>
              <w:ind w:left="30"/>
              <w:contextualSpacing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02F6EF57" w14:textId="77777777" w:rsidR="00D03967" w:rsidRDefault="00D03967" w:rsidP="00D03967">
            <w:pPr>
              <w:ind w:left="30"/>
              <w:contextualSpacing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21AEE86F" w14:textId="7CD142A7" w:rsidR="00D03967" w:rsidRPr="006627E1" w:rsidRDefault="00D03967" w:rsidP="00D03967">
            <w:pPr>
              <w:ind w:left="30"/>
              <w:contextualSpacing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593E" w:rsidRPr="006627E1" w14:paraId="41014A52" w14:textId="77777777" w:rsidTr="00646EF9">
        <w:trPr>
          <w:trHeight w:val="525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88AB0D" w14:textId="77777777" w:rsidR="008C3A23" w:rsidRPr="006627E1" w:rsidRDefault="008C3A23" w:rsidP="00EF593E">
            <w:pPr>
              <w:pStyle w:val="Grigliamedia1-Colore21"/>
              <w:spacing w:after="0" w:line="240" w:lineRule="auto"/>
              <w:ind w:left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6627E1">
              <w:rPr>
                <w:b/>
                <w:bCs/>
                <w:iCs/>
                <w:sz w:val="20"/>
                <w:szCs w:val="20"/>
              </w:rPr>
              <w:t>Conoscenza e capacità di comprensione applicate</w:t>
            </w:r>
          </w:p>
          <w:p w14:paraId="5C1705EF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00A966" w14:textId="77777777" w:rsidR="008C3A23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4ED63339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37E17105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7A4B9789" w14:textId="0A77FAE9" w:rsidR="00D03967" w:rsidRP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75D2B24" w14:textId="77777777" w:rsidTr="00646EF9">
        <w:trPr>
          <w:trHeight w:val="525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8D06D3" w14:textId="77777777" w:rsidR="008C3A23" w:rsidRPr="006627E1" w:rsidRDefault="008C3A23" w:rsidP="00EF593E">
            <w:pPr>
              <w:pStyle w:val="Grigliamedia1-Colore21"/>
              <w:spacing w:after="0" w:line="240" w:lineRule="auto"/>
              <w:ind w:left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6627E1">
              <w:rPr>
                <w:b/>
                <w:bCs/>
                <w:iCs/>
                <w:sz w:val="20"/>
                <w:szCs w:val="20"/>
              </w:rPr>
              <w:t>Competenze trasversali</w:t>
            </w:r>
          </w:p>
          <w:p w14:paraId="624BC117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8ED3B9" w14:textId="77777777" w:rsidR="008C3A23" w:rsidRPr="006627E1" w:rsidRDefault="008C3A23" w:rsidP="00D03967">
            <w:pPr>
              <w:pStyle w:val="Paragrafoelenco"/>
              <w:ind w:left="30"/>
              <w:jc w:val="both"/>
              <w:rPr>
                <w:rFonts w:ascii="Calibri" w:hAnsi="Calibri" w:cs="ArialMT"/>
                <w:sz w:val="20"/>
                <w:szCs w:val="20"/>
              </w:rPr>
            </w:pPr>
          </w:p>
        </w:tc>
      </w:tr>
      <w:tr w:rsidR="00EF593E" w:rsidRPr="006627E1" w14:paraId="27EA657C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1C4CA9C5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19AC0E" w14:textId="77777777" w:rsidR="008C3A23" w:rsidRPr="006627E1" w:rsidRDefault="008C3A23" w:rsidP="00EF593E">
            <w:pPr>
              <w:rPr>
                <w:rFonts w:ascii="Calibri" w:hAnsi="Calibri" w:cs="ArialMT"/>
                <w:sz w:val="20"/>
                <w:szCs w:val="20"/>
              </w:rPr>
            </w:pPr>
          </w:p>
        </w:tc>
      </w:tr>
      <w:tr w:rsidR="00EF593E" w:rsidRPr="006627E1" w14:paraId="2E3214AF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66441C10" w14:textId="77777777" w:rsidR="008C3A23" w:rsidRPr="006627E1" w:rsidRDefault="008C3A23" w:rsidP="00EF593E">
            <w:pPr>
              <w:rPr>
                <w:rFonts w:ascii="Calibri" w:eastAsia="MS Mincho" w:hAnsi="Calibri"/>
                <w:b/>
                <w:sz w:val="20"/>
                <w:szCs w:val="20"/>
              </w:rPr>
            </w:pPr>
            <w:r w:rsidRPr="006627E1">
              <w:rPr>
                <w:rFonts w:ascii="Calibri" w:eastAsia="MS Mincho" w:hAnsi="Calibri"/>
                <w:b/>
                <w:sz w:val="20"/>
                <w:szCs w:val="20"/>
              </w:rPr>
              <w:t xml:space="preserve">Valutazione 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57FBB" w14:textId="77777777" w:rsidR="008C3A23" w:rsidRPr="006627E1" w:rsidRDefault="008C3A23" w:rsidP="00EF593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593E" w:rsidRPr="006627E1" w14:paraId="722F4D89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25038B1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3967">
              <w:rPr>
                <w:rFonts w:ascii="Calibri" w:hAnsi="Calibri"/>
                <w:b/>
                <w:sz w:val="20"/>
                <w:szCs w:val="20"/>
              </w:rPr>
              <w:t>Modalità di verifica dell’apprendimento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B3147" w14:textId="2D72FFC5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2FCAF8D1" w14:textId="18B83202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6D634686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74C2D9ED" w14:textId="60368C8F" w:rsidR="00D03967" w:rsidRPr="00EF593E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5BF88727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BE651A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3967">
              <w:rPr>
                <w:rFonts w:ascii="Calibri" w:hAnsi="Calibri"/>
                <w:b/>
                <w:sz w:val="20"/>
                <w:szCs w:val="20"/>
              </w:rPr>
              <w:t xml:space="preserve">Criteri di valutazione </w:t>
            </w:r>
          </w:p>
          <w:p w14:paraId="7239524F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F3FA2" w14:textId="56437EB5" w:rsidR="00D03967" w:rsidRDefault="00D03967" w:rsidP="00D03967">
            <w:pPr>
              <w:pStyle w:val="Paragrafoelenco"/>
              <w:ind w:left="0"/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7660BBC5" w14:textId="7810627C" w:rsidR="00D03967" w:rsidRDefault="00D03967" w:rsidP="00D03967">
            <w:pPr>
              <w:pStyle w:val="Paragrafoelenco"/>
              <w:ind w:left="0"/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279F1ADF" w14:textId="77777777" w:rsidR="00D03967" w:rsidRDefault="00D03967" w:rsidP="00D03967">
            <w:pPr>
              <w:pStyle w:val="Paragrafoelenco"/>
              <w:ind w:left="0"/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76C418CE" w14:textId="606463A3" w:rsidR="00D03967" w:rsidRPr="00EF593E" w:rsidRDefault="00D03967" w:rsidP="00D03967">
            <w:pPr>
              <w:pStyle w:val="Paragrafoelenco"/>
              <w:ind w:left="-112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56289077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865C7CB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3967">
              <w:rPr>
                <w:rFonts w:ascii="Calibri" w:hAnsi="Calibri"/>
                <w:b/>
                <w:sz w:val="20"/>
                <w:szCs w:val="20"/>
              </w:rPr>
              <w:t>Criteri di misurazione</w:t>
            </w:r>
          </w:p>
          <w:p w14:paraId="23AEB4C7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3967">
              <w:rPr>
                <w:rFonts w:ascii="Calibri" w:hAnsi="Calibri"/>
                <w:b/>
                <w:sz w:val="20"/>
                <w:szCs w:val="20"/>
              </w:rPr>
              <w:t>dell'apprendimento e di attribuzione del voto finale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45A96" w14:textId="77777777" w:rsidR="008C3A23" w:rsidRDefault="008C3A23" w:rsidP="00EF593E">
            <w:pPr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  <w:p w14:paraId="69E77412" w14:textId="77777777" w:rsidR="00D03967" w:rsidRDefault="00D03967" w:rsidP="00EF593E">
            <w:pPr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  <w:p w14:paraId="5400D2BA" w14:textId="77777777" w:rsidR="00D03967" w:rsidRDefault="00D03967" w:rsidP="00EF593E">
            <w:pPr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  <w:p w14:paraId="176699D7" w14:textId="6F5CBE63" w:rsidR="00D03967" w:rsidRPr="00D03967" w:rsidRDefault="00D03967" w:rsidP="00EF593E">
            <w:pPr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</w:tc>
      </w:tr>
      <w:tr w:rsidR="00EF593E" w:rsidRPr="006627E1" w14:paraId="74AC1A25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6D3B18C0" w14:textId="77777777" w:rsidR="008C3A23" w:rsidRPr="006627E1" w:rsidRDefault="008C3A23" w:rsidP="00EF593E">
            <w:pPr>
              <w:rPr>
                <w:rFonts w:ascii="Calibri" w:eastAsia="MS Mincho" w:hAnsi="Calibri"/>
                <w:b/>
                <w:sz w:val="20"/>
                <w:szCs w:val="20"/>
              </w:rPr>
            </w:pPr>
            <w:r w:rsidRPr="006627E1">
              <w:rPr>
                <w:rFonts w:ascii="Calibri" w:eastAsia="MS Mincho" w:hAnsi="Calibri"/>
                <w:b/>
                <w:sz w:val="20"/>
                <w:szCs w:val="20"/>
              </w:rPr>
              <w:t xml:space="preserve">Altro 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162E8" w14:textId="77777777" w:rsidR="008C3A23" w:rsidRPr="006627E1" w:rsidRDefault="008C3A23" w:rsidP="00EF593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593E" w:rsidRPr="006627E1" w14:paraId="37B7FAD7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7402AB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70C19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bookmarkEnd w:id="0"/>
      </w:tr>
    </w:tbl>
    <w:p w14:paraId="281EE931" w14:textId="77777777" w:rsidR="00717465" w:rsidRPr="006627E1" w:rsidRDefault="00F0679E" w:rsidP="00EF593E">
      <w:pPr>
        <w:autoSpaceDE w:val="0"/>
        <w:autoSpaceDN w:val="0"/>
        <w:adjustRightInd w:val="0"/>
        <w:ind w:left="1080"/>
        <w:rPr>
          <w:rFonts w:ascii="Calibri" w:hAnsi="Calibri"/>
          <w:sz w:val="20"/>
          <w:szCs w:val="20"/>
        </w:rPr>
      </w:pPr>
      <w:r w:rsidRPr="006627E1">
        <w:rPr>
          <w:rFonts w:ascii="Calibri" w:hAnsi="Calibri" w:cs="Arial"/>
          <w:sz w:val="20"/>
          <w:szCs w:val="20"/>
        </w:rPr>
        <w:br w:type="textWrapping" w:clear="all"/>
      </w:r>
      <w:r w:rsidR="000977B1" w:rsidRPr="006627E1">
        <w:rPr>
          <w:rFonts w:ascii="Calibri" w:hAnsi="Calibri" w:cs="Arial"/>
          <w:sz w:val="20"/>
          <w:szCs w:val="20"/>
        </w:rPr>
        <w:tab/>
      </w:r>
      <w:r w:rsidR="000977B1" w:rsidRPr="006627E1">
        <w:rPr>
          <w:rFonts w:ascii="Calibri" w:hAnsi="Calibri" w:cs="Arial"/>
          <w:sz w:val="20"/>
          <w:szCs w:val="20"/>
        </w:rPr>
        <w:tab/>
      </w:r>
      <w:r w:rsidR="000977B1" w:rsidRPr="006627E1">
        <w:rPr>
          <w:rFonts w:ascii="Calibri" w:hAnsi="Calibri" w:cs="Arial"/>
          <w:sz w:val="20"/>
          <w:szCs w:val="20"/>
        </w:rPr>
        <w:tab/>
      </w:r>
      <w:r w:rsidR="000977B1" w:rsidRPr="006627E1">
        <w:rPr>
          <w:rFonts w:ascii="Calibri" w:hAnsi="Calibri" w:cs="Arial"/>
          <w:sz w:val="20"/>
          <w:szCs w:val="20"/>
        </w:rPr>
        <w:tab/>
      </w:r>
      <w:r w:rsidR="000977B1" w:rsidRPr="006627E1">
        <w:rPr>
          <w:rFonts w:ascii="Calibri" w:hAnsi="Calibri" w:cs="Arial"/>
          <w:sz w:val="20"/>
          <w:szCs w:val="20"/>
        </w:rPr>
        <w:tab/>
      </w:r>
    </w:p>
    <w:p w14:paraId="44E4C388" w14:textId="77777777" w:rsidR="00507DF1" w:rsidRPr="006627E1" w:rsidRDefault="00507DF1" w:rsidP="00507DF1">
      <w:pPr>
        <w:ind w:left="360"/>
        <w:rPr>
          <w:rFonts w:ascii="Calibri" w:hAnsi="Calibri" w:cs="Arial"/>
          <w:sz w:val="20"/>
          <w:szCs w:val="20"/>
        </w:rPr>
      </w:pPr>
    </w:p>
    <w:p w14:paraId="172E243B" w14:textId="77777777" w:rsidR="00507DF1" w:rsidRPr="006627E1" w:rsidRDefault="00507DF1" w:rsidP="00507DF1">
      <w:pPr>
        <w:ind w:left="360"/>
        <w:rPr>
          <w:rFonts w:ascii="Calibri" w:hAnsi="Calibri" w:cs="Arial"/>
          <w:sz w:val="20"/>
          <w:szCs w:val="20"/>
        </w:rPr>
      </w:pPr>
    </w:p>
    <w:p w14:paraId="6030AD85" w14:textId="77777777" w:rsidR="002A35E3" w:rsidRPr="006627E1" w:rsidRDefault="002A35E3" w:rsidP="00507DF1">
      <w:pPr>
        <w:ind w:left="360"/>
        <w:rPr>
          <w:rFonts w:ascii="Calibri" w:hAnsi="Calibri" w:cs="Arial"/>
          <w:sz w:val="20"/>
          <w:szCs w:val="20"/>
        </w:rPr>
      </w:pPr>
    </w:p>
    <w:p w14:paraId="467DA919" w14:textId="77777777" w:rsidR="002A35E3" w:rsidRPr="006627E1" w:rsidRDefault="002A35E3" w:rsidP="00507DF1">
      <w:pPr>
        <w:ind w:left="360"/>
        <w:rPr>
          <w:rFonts w:ascii="Calibri" w:hAnsi="Calibri"/>
          <w:sz w:val="20"/>
          <w:szCs w:val="20"/>
        </w:rPr>
      </w:pPr>
    </w:p>
    <w:p w14:paraId="5DCCFF7E" w14:textId="77777777" w:rsidR="002A35E3" w:rsidRPr="006627E1" w:rsidRDefault="002A35E3" w:rsidP="002A35E3">
      <w:pPr>
        <w:spacing w:line="360" w:lineRule="auto"/>
        <w:ind w:left="357"/>
        <w:jc w:val="both"/>
        <w:rPr>
          <w:rFonts w:ascii="Calibri" w:hAnsi="Calibri"/>
          <w:sz w:val="20"/>
          <w:szCs w:val="20"/>
        </w:rPr>
      </w:pPr>
    </w:p>
    <w:sectPr w:rsidR="002A35E3" w:rsidRPr="006627E1" w:rsidSect="00AF63D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567" w:right="1021" w:bottom="851" w:left="1021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581D5D" w14:textId="77777777" w:rsidR="0062380B" w:rsidRDefault="0062380B">
      <w:r>
        <w:separator/>
      </w:r>
    </w:p>
  </w:endnote>
  <w:endnote w:type="continuationSeparator" w:id="0">
    <w:p w14:paraId="1DC6505E" w14:textId="77777777" w:rsidR="0062380B" w:rsidRDefault="006238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oman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D7091" w14:textId="77777777" w:rsidR="00AB76D6" w:rsidRDefault="00AB76D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1F0A8" w14:textId="77777777" w:rsidR="00FA6DFE" w:rsidRDefault="00FA6DFE" w:rsidP="006E488A">
    <w:pPr>
      <w:spacing w:line="160" w:lineRule="exact"/>
      <w:rPr>
        <w:rFonts w:ascii="Arial" w:hAnsi="Arial"/>
        <w:b/>
        <w:color w:val="333333"/>
        <w:sz w:val="14"/>
      </w:rPr>
    </w:pPr>
  </w:p>
  <w:p w14:paraId="3D98E154" w14:textId="77777777" w:rsidR="00AB76D6" w:rsidRDefault="00FA6DFE" w:rsidP="00AB76D6">
    <w:pPr>
      <w:spacing w:line="160" w:lineRule="exact"/>
      <w:rPr>
        <w:rFonts w:ascii="Arial" w:hAnsi="Arial"/>
        <w:b/>
        <w:color w:val="333333"/>
        <w:sz w:val="14"/>
      </w:rPr>
    </w:pP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 w:rsidR="00AB76D6">
      <w:rPr>
        <w:rFonts w:ascii="Arial" w:hAnsi="Arial"/>
        <w:b/>
        <w:color w:val="333333"/>
        <w:sz w:val="14"/>
      </w:rPr>
      <w:t>U.O. Didattica e servizi agli studenti</w:t>
    </w:r>
  </w:p>
  <w:p w14:paraId="2D092018" w14:textId="77777777" w:rsidR="00AB76D6" w:rsidRDefault="00AB76D6" w:rsidP="00AB76D6">
    <w:pPr>
      <w:spacing w:line="160" w:lineRule="exact"/>
      <w:rPr>
        <w:rFonts w:ascii="Arial" w:hAnsi="Arial"/>
        <w:color w:val="333333"/>
        <w:sz w:val="14"/>
      </w:rPr>
    </w:pP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  <w:t xml:space="preserve">Strada </w:t>
    </w:r>
    <w:proofErr w:type="spellStart"/>
    <w:proofErr w:type="gramStart"/>
    <w:r>
      <w:rPr>
        <w:rFonts w:ascii="Arial" w:hAnsi="Arial"/>
        <w:color w:val="333333"/>
        <w:sz w:val="14"/>
      </w:rPr>
      <w:t>prov.le</w:t>
    </w:r>
    <w:proofErr w:type="spellEnd"/>
    <w:proofErr w:type="gramEnd"/>
    <w:r>
      <w:rPr>
        <w:rFonts w:ascii="Arial" w:hAnsi="Arial"/>
        <w:color w:val="333333"/>
        <w:sz w:val="14"/>
      </w:rPr>
      <w:t xml:space="preserve"> 62 per Casamassima, km. 3,00</w:t>
    </w:r>
  </w:p>
  <w:p w14:paraId="5221049F" w14:textId="77777777" w:rsidR="00AB76D6" w:rsidRDefault="00AB76D6" w:rsidP="00AB76D6">
    <w:pPr>
      <w:spacing w:line="160" w:lineRule="exact"/>
      <w:rPr>
        <w:rFonts w:ascii="Arial" w:hAnsi="Arial"/>
        <w:color w:val="333333"/>
        <w:sz w:val="14"/>
      </w:rPr>
    </w:pP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  <w:t xml:space="preserve">70010 Valenzano </w:t>
    </w:r>
    <w:proofErr w:type="gramStart"/>
    <w:r>
      <w:rPr>
        <w:rFonts w:ascii="Arial" w:hAnsi="Arial"/>
        <w:color w:val="333333"/>
        <w:sz w:val="14"/>
      </w:rPr>
      <w:t>( Bari</w:t>
    </w:r>
    <w:proofErr w:type="gramEnd"/>
    <w:r>
      <w:rPr>
        <w:rFonts w:ascii="Arial" w:hAnsi="Arial"/>
        <w:color w:val="333333"/>
        <w:sz w:val="14"/>
      </w:rPr>
      <w:t xml:space="preserve">)  -  </w:t>
    </w:r>
    <w:proofErr w:type="spellStart"/>
    <w:r>
      <w:rPr>
        <w:rFonts w:ascii="Arial" w:hAnsi="Arial"/>
        <w:color w:val="333333"/>
        <w:sz w:val="14"/>
      </w:rPr>
      <w:t>Italy</w:t>
    </w:r>
    <w:proofErr w:type="spellEnd"/>
  </w:p>
  <w:p w14:paraId="57BB21AD" w14:textId="77777777" w:rsidR="00AB76D6" w:rsidRDefault="00AB76D6" w:rsidP="00AB76D6">
    <w:pPr>
      <w:spacing w:line="160" w:lineRule="exact"/>
      <w:rPr>
        <w:rFonts w:ascii="Arial" w:hAnsi="Arial"/>
        <w:color w:val="333333"/>
        <w:sz w:val="14"/>
      </w:rPr>
    </w:pP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  <w:t>Tel. (+39) 080 5443944-41-46 • fax (+39) 080 5443939</w:t>
    </w:r>
  </w:p>
  <w:p w14:paraId="54841152" w14:textId="4107C27D" w:rsidR="00FA6DFE" w:rsidRPr="006E488A" w:rsidRDefault="00AB76D6" w:rsidP="00AB76D6">
    <w:pPr>
      <w:spacing w:line="160" w:lineRule="exact"/>
      <w:rPr>
        <w:rFonts w:ascii="Arial" w:hAnsi="Arial"/>
        <w:color w:val="333333"/>
        <w:sz w:val="14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rFonts w:ascii="Arial" w:hAnsi="Arial"/>
        <w:sz w:val="14"/>
      </w:rPr>
      <w:t>didattica.veterinaria@uniba.it</w:t>
    </w:r>
    <w:r w:rsidR="00B4519E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1CD2B2F" wp14:editId="58B6EC89">
              <wp:simplePos x="0" y="0"/>
              <wp:positionH relativeFrom="column">
                <wp:posOffset>3657600</wp:posOffset>
              </wp:positionH>
              <wp:positionV relativeFrom="paragraph">
                <wp:posOffset>93980</wp:posOffset>
              </wp:positionV>
              <wp:extent cx="2514600" cy="56705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567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0F78F7" w14:textId="77777777" w:rsidR="00FA6DFE" w:rsidRDefault="00FA6DFE" w:rsidP="00951394">
                          <w:pPr>
                            <w:spacing w:line="160" w:lineRule="exact"/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51CD2B2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in;margin-top:7.4pt;width:198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" filled="f" stroked="f">
              <v:textbox inset="0,0,0,0">
                <w:txbxContent>
                  <w:p w14:paraId="190F78F7" w14:textId="77777777" w:rsidR="00FA6DFE" w:rsidRDefault="00FA6DFE" w:rsidP="00951394">
                    <w:pPr>
                      <w:spacing w:line="160" w:lineRule="exact"/>
                      <w:rPr>
                        <w:rFonts w:ascii="Arial" w:hAnsi="Arial"/>
                        <w:color w:val="333333"/>
                        <w:sz w:val="14"/>
                      </w:rPr>
                    </w:pPr>
                    <w:r>
                      <w:rPr>
                        <w:rFonts w:ascii="Arial" w:hAnsi="Arial"/>
                        <w:color w:val="333333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806D75" w14:textId="77777777" w:rsidR="00AB76D6" w:rsidRDefault="00AB76D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0F5109" w14:textId="77777777" w:rsidR="0062380B" w:rsidRDefault="0062380B">
      <w:r>
        <w:separator/>
      </w:r>
    </w:p>
  </w:footnote>
  <w:footnote w:type="continuationSeparator" w:id="0">
    <w:p w14:paraId="17B06312" w14:textId="77777777" w:rsidR="0062380B" w:rsidRDefault="006238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20B4AE" w14:textId="77777777" w:rsidR="00AB76D6" w:rsidRDefault="00AB76D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EA333" w14:textId="74103643" w:rsidR="00FA6DFE" w:rsidRDefault="00B4519E" w:rsidP="001F6D72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7318188" wp14:editId="00B48A9A">
              <wp:simplePos x="0" y="0"/>
              <wp:positionH relativeFrom="column">
                <wp:posOffset>3256915</wp:posOffset>
              </wp:positionH>
              <wp:positionV relativeFrom="paragraph">
                <wp:posOffset>116205</wp:posOffset>
              </wp:positionV>
              <wp:extent cx="3371850" cy="729615"/>
              <wp:effectExtent l="0" t="0" r="0" b="13335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1850" cy="729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6A07C" w14:textId="77777777" w:rsidR="00FA6DFE" w:rsidRDefault="00FA6DFE" w:rsidP="001F6D72">
                          <w:pPr>
                            <w:spacing w:before="20" w:after="120" w:line="280" w:lineRule="exact"/>
                            <w:rPr>
                              <w:rFonts w:ascii="Trajan Pro" w:hAnsi="Trajan Pro"/>
                              <w:spacing w:val="-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rajan Pro" w:hAnsi="Trajan Pro"/>
                              <w:spacing w:val="-2"/>
                              <w:sz w:val="32"/>
                              <w:szCs w:val="32"/>
                            </w:rPr>
                            <w:t>Dipartimento di</w:t>
                          </w:r>
                        </w:p>
                        <w:p w14:paraId="2C27A810" w14:textId="77777777" w:rsidR="00FA6DFE" w:rsidRDefault="00FA6DFE" w:rsidP="001F6D72">
                          <w:pPr>
                            <w:spacing w:before="20" w:after="120" w:line="280" w:lineRule="exact"/>
                            <w:rPr>
                              <w:rFonts w:ascii="Trajan Pro" w:hAnsi="Trajan Pro"/>
                              <w:spacing w:val="-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rajan Pro" w:hAnsi="Trajan Pro"/>
                              <w:spacing w:val="-2"/>
                              <w:sz w:val="32"/>
                              <w:szCs w:val="32"/>
                            </w:rPr>
                            <w:t>Medicina Veterinaria</w:t>
                          </w:r>
                        </w:p>
                        <w:p w14:paraId="086740C3" w14:textId="77777777" w:rsidR="00FA6DFE" w:rsidRPr="00FA7036" w:rsidRDefault="00FA6DFE" w:rsidP="001F6D72">
                          <w:pPr>
                            <w:spacing w:before="120" w:line="280" w:lineRule="exac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0731818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56.45pt;margin-top:9.15pt;width:265.5pt;height:57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JjrAIAAKk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" filled="f" stroked="f">
              <v:textbox inset="0,0,0,0">
                <w:txbxContent>
                  <w:p w14:paraId="7066A07C" w14:textId="77777777" w:rsidR="00FA6DFE" w:rsidRDefault="00FA6DFE" w:rsidP="001F6D72">
                    <w:pPr>
                      <w:spacing w:before="20" w:after="120" w:line="280" w:lineRule="exact"/>
                      <w:rPr>
                        <w:rFonts w:ascii="Trajan Pro" w:hAnsi="Trajan Pro"/>
                        <w:spacing w:val="-2"/>
                        <w:sz w:val="32"/>
                        <w:szCs w:val="32"/>
                      </w:rPr>
                    </w:pPr>
                    <w:r>
                      <w:rPr>
                        <w:rFonts w:ascii="Trajan Pro" w:hAnsi="Trajan Pro"/>
                        <w:spacing w:val="-2"/>
                        <w:sz w:val="32"/>
                        <w:szCs w:val="32"/>
                      </w:rPr>
                      <w:t>Dipartimento di</w:t>
                    </w:r>
                  </w:p>
                  <w:p w14:paraId="2C27A810" w14:textId="77777777" w:rsidR="00FA6DFE" w:rsidRDefault="00FA6DFE" w:rsidP="001F6D72">
                    <w:pPr>
                      <w:spacing w:before="20" w:after="120" w:line="280" w:lineRule="exact"/>
                      <w:rPr>
                        <w:rFonts w:ascii="Trajan Pro" w:hAnsi="Trajan Pro"/>
                        <w:spacing w:val="-2"/>
                        <w:sz w:val="32"/>
                        <w:szCs w:val="32"/>
                      </w:rPr>
                    </w:pPr>
                    <w:r>
                      <w:rPr>
                        <w:rFonts w:ascii="Trajan Pro" w:hAnsi="Trajan Pro"/>
                        <w:spacing w:val="-2"/>
                        <w:sz w:val="32"/>
                        <w:szCs w:val="32"/>
                      </w:rPr>
                      <w:t>Medicina Veterinaria</w:t>
                    </w:r>
                  </w:p>
                  <w:p w14:paraId="086740C3" w14:textId="77777777" w:rsidR="00FA6DFE" w:rsidRPr="00FA7036" w:rsidRDefault="00FA6DFE" w:rsidP="001F6D72">
                    <w:pPr>
                      <w:spacing w:before="120" w:line="280" w:lineRule="exact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142FC13" wp14:editId="03DD98DA">
              <wp:simplePos x="0" y="0"/>
              <wp:positionH relativeFrom="column">
                <wp:posOffset>5561965</wp:posOffset>
              </wp:positionH>
              <wp:positionV relativeFrom="paragraph">
                <wp:posOffset>0</wp:posOffset>
              </wp:positionV>
              <wp:extent cx="1242695" cy="79121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2695" cy="791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1D0C0E" w14:textId="32042C60" w:rsidR="00FA6DFE" w:rsidRDefault="00B4519E" w:rsidP="001F6D72">
                          <w:r w:rsidRPr="00CA055D">
                            <w:rPr>
                              <w:noProof/>
                            </w:rPr>
                            <w:drawing>
                              <wp:inline distT="0" distB="0" distL="0" distR="0" wp14:anchorId="35594997" wp14:editId="4B37AD67">
                                <wp:extent cx="1059180" cy="699770"/>
                                <wp:effectExtent l="0" t="0" r="0" b="0"/>
                                <wp:docPr id="5" name="Immagine 5" descr="LogoDiMeVNew2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5" descr="LogoDiMeVNew2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9180" cy="6997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1142FC13" id="Text Box 5" o:spid="_x0000_s1027" type="#_x0000_t202" style="position:absolute;margin-left:437.95pt;margin-top:0;width:97.85pt;height:62.3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" filled="f" stroked="f">
              <v:textbox style="mso-fit-shape-to-text:t">
                <w:txbxContent>
                  <w:p w14:paraId="461D0C0E" w14:textId="32042C60" w:rsidR="00FA6DFE" w:rsidRDefault="00B4519E" w:rsidP="001F6D72">
                    <w:r w:rsidRPr="00CA055D">
                      <w:rPr>
                        <w:noProof/>
                      </w:rPr>
                      <w:drawing>
                        <wp:inline distT="0" distB="0" distL="0" distR="0" wp14:anchorId="35594997" wp14:editId="4B37AD67">
                          <wp:extent cx="1059180" cy="699770"/>
                          <wp:effectExtent l="0" t="0" r="0" b="0"/>
                          <wp:docPr id="5" name="Immagine 5" descr="LogoDiMeVNew2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5" descr="LogoDiMeVNew2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9180" cy="6997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CA055D">
      <w:rPr>
        <w:noProof/>
      </w:rPr>
      <w:drawing>
        <wp:inline distT="0" distB="0" distL="0" distR="0" wp14:anchorId="3D6900BE" wp14:editId="6569DB62">
          <wp:extent cx="2200275" cy="733425"/>
          <wp:effectExtent l="0" t="0" r="0" b="0"/>
          <wp:docPr id="2" name="Immagine 4" descr="logoUNIB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logoUNIBA_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47BF7B" w14:textId="77777777" w:rsidR="00FA6DFE" w:rsidRDefault="00FA6DF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077FC" w14:textId="77777777" w:rsidR="00AB76D6" w:rsidRDefault="00AB76D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812D6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87581F"/>
    <w:multiLevelType w:val="hybridMultilevel"/>
    <w:tmpl w:val="E0E653B2"/>
    <w:lvl w:ilvl="0" w:tplc="0410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" w15:restartNumberingAfterBreak="0">
    <w:nsid w:val="06BC119C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38C938C7"/>
    <w:multiLevelType w:val="hybridMultilevel"/>
    <w:tmpl w:val="C32C0178"/>
    <w:lvl w:ilvl="0" w:tplc="34CA812A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8" w:hanging="360"/>
      </w:pPr>
    </w:lvl>
    <w:lvl w:ilvl="2" w:tplc="0410001B" w:tentative="1">
      <w:start w:val="1"/>
      <w:numFmt w:val="lowerRoman"/>
      <w:lvlText w:val="%3."/>
      <w:lvlJc w:val="right"/>
      <w:pPr>
        <w:ind w:left="2368" w:hanging="180"/>
      </w:pPr>
    </w:lvl>
    <w:lvl w:ilvl="3" w:tplc="0410000F" w:tentative="1">
      <w:start w:val="1"/>
      <w:numFmt w:val="decimal"/>
      <w:lvlText w:val="%4."/>
      <w:lvlJc w:val="left"/>
      <w:pPr>
        <w:ind w:left="3088" w:hanging="360"/>
      </w:pPr>
    </w:lvl>
    <w:lvl w:ilvl="4" w:tplc="04100019" w:tentative="1">
      <w:start w:val="1"/>
      <w:numFmt w:val="lowerLetter"/>
      <w:lvlText w:val="%5."/>
      <w:lvlJc w:val="left"/>
      <w:pPr>
        <w:ind w:left="3808" w:hanging="360"/>
      </w:pPr>
    </w:lvl>
    <w:lvl w:ilvl="5" w:tplc="0410001B" w:tentative="1">
      <w:start w:val="1"/>
      <w:numFmt w:val="lowerRoman"/>
      <w:lvlText w:val="%6."/>
      <w:lvlJc w:val="right"/>
      <w:pPr>
        <w:ind w:left="4528" w:hanging="180"/>
      </w:pPr>
    </w:lvl>
    <w:lvl w:ilvl="6" w:tplc="0410000F" w:tentative="1">
      <w:start w:val="1"/>
      <w:numFmt w:val="decimal"/>
      <w:lvlText w:val="%7."/>
      <w:lvlJc w:val="left"/>
      <w:pPr>
        <w:ind w:left="5248" w:hanging="360"/>
      </w:pPr>
    </w:lvl>
    <w:lvl w:ilvl="7" w:tplc="04100019" w:tentative="1">
      <w:start w:val="1"/>
      <w:numFmt w:val="lowerLetter"/>
      <w:lvlText w:val="%8."/>
      <w:lvlJc w:val="left"/>
      <w:pPr>
        <w:ind w:left="5968" w:hanging="360"/>
      </w:pPr>
    </w:lvl>
    <w:lvl w:ilvl="8" w:tplc="0410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46EC19B8"/>
    <w:multiLevelType w:val="hybridMultilevel"/>
    <w:tmpl w:val="A4002E3C"/>
    <w:lvl w:ilvl="0" w:tplc="0410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61B81BD5"/>
    <w:multiLevelType w:val="hybridMultilevel"/>
    <w:tmpl w:val="CB283F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DA7A8E"/>
    <w:multiLevelType w:val="hybridMultilevel"/>
    <w:tmpl w:val="EB0CE7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842"/>
    <w:rsid w:val="00004E9D"/>
    <w:rsid w:val="00011ECA"/>
    <w:rsid w:val="00015163"/>
    <w:rsid w:val="00015AAC"/>
    <w:rsid w:val="0003252F"/>
    <w:rsid w:val="0003602A"/>
    <w:rsid w:val="00042075"/>
    <w:rsid w:val="000451B9"/>
    <w:rsid w:val="000477CF"/>
    <w:rsid w:val="000524EB"/>
    <w:rsid w:val="00060CC9"/>
    <w:rsid w:val="00085AA0"/>
    <w:rsid w:val="00096C12"/>
    <w:rsid w:val="000977B1"/>
    <w:rsid w:val="000A2199"/>
    <w:rsid w:val="000A6FF7"/>
    <w:rsid w:val="000A7B42"/>
    <w:rsid w:val="000D124D"/>
    <w:rsid w:val="00103DE9"/>
    <w:rsid w:val="00117BC3"/>
    <w:rsid w:val="001303FD"/>
    <w:rsid w:val="00140B9D"/>
    <w:rsid w:val="00161B0E"/>
    <w:rsid w:val="0016698D"/>
    <w:rsid w:val="00172AE4"/>
    <w:rsid w:val="00192E03"/>
    <w:rsid w:val="00196BBA"/>
    <w:rsid w:val="001A047D"/>
    <w:rsid w:val="001A0F29"/>
    <w:rsid w:val="001A4D9E"/>
    <w:rsid w:val="001C1ECA"/>
    <w:rsid w:val="001D51D0"/>
    <w:rsid w:val="001D7D9C"/>
    <w:rsid w:val="001E0C80"/>
    <w:rsid w:val="001F3831"/>
    <w:rsid w:val="001F6D72"/>
    <w:rsid w:val="0021255C"/>
    <w:rsid w:val="00214DED"/>
    <w:rsid w:val="00220A26"/>
    <w:rsid w:val="00221381"/>
    <w:rsid w:val="00225D4A"/>
    <w:rsid w:val="00231845"/>
    <w:rsid w:val="00231E2B"/>
    <w:rsid w:val="00261A77"/>
    <w:rsid w:val="0026738F"/>
    <w:rsid w:val="00270951"/>
    <w:rsid w:val="002726F3"/>
    <w:rsid w:val="002918E3"/>
    <w:rsid w:val="002933A1"/>
    <w:rsid w:val="002A35E3"/>
    <w:rsid w:val="002A60C7"/>
    <w:rsid w:val="002A6BF5"/>
    <w:rsid w:val="002B37F3"/>
    <w:rsid w:val="002C4533"/>
    <w:rsid w:val="002C50C6"/>
    <w:rsid w:val="002D0B38"/>
    <w:rsid w:val="002D2751"/>
    <w:rsid w:val="002F2A51"/>
    <w:rsid w:val="00315B57"/>
    <w:rsid w:val="003256DA"/>
    <w:rsid w:val="00330A4B"/>
    <w:rsid w:val="00337CE1"/>
    <w:rsid w:val="003507AE"/>
    <w:rsid w:val="00353B8E"/>
    <w:rsid w:val="00356235"/>
    <w:rsid w:val="00366778"/>
    <w:rsid w:val="003761A5"/>
    <w:rsid w:val="00376E9E"/>
    <w:rsid w:val="003A36FC"/>
    <w:rsid w:val="003A39AB"/>
    <w:rsid w:val="003A5712"/>
    <w:rsid w:val="003A60DD"/>
    <w:rsid w:val="003C2B5A"/>
    <w:rsid w:val="003C5CB7"/>
    <w:rsid w:val="003D78EE"/>
    <w:rsid w:val="003E0372"/>
    <w:rsid w:val="003E1903"/>
    <w:rsid w:val="003E4923"/>
    <w:rsid w:val="00417A57"/>
    <w:rsid w:val="004260CA"/>
    <w:rsid w:val="00430A09"/>
    <w:rsid w:val="00443541"/>
    <w:rsid w:val="0044379D"/>
    <w:rsid w:val="0044796F"/>
    <w:rsid w:val="00480BED"/>
    <w:rsid w:val="00495502"/>
    <w:rsid w:val="004A5267"/>
    <w:rsid w:val="004B0DF0"/>
    <w:rsid w:val="004C1632"/>
    <w:rsid w:val="004C6675"/>
    <w:rsid w:val="004C695D"/>
    <w:rsid w:val="004D0ACD"/>
    <w:rsid w:val="004E1202"/>
    <w:rsid w:val="00507C52"/>
    <w:rsid w:val="00507DF1"/>
    <w:rsid w:val="00511070"/>
    <w:rsid w:val="00520BA9"/>
    <w:rsid w:val="00525B62"/>
    <w:rsid w:val="00530BD0"/>
    <w:rsid w:val="00532AAF"/>
    <w:rsid w:val="00556D78"/>
    <w:rsid w:val="00560B8F"/>
    <w:rsid w:val="00592505"/>
    <w:rsid w:val="00594649"/>
    <w:rsid w:val="005A2636"/>
    <w:rsid w:val="005E2A47"/>
    <w:rsid w:val="005F3842"/>
    <w:rsid w:val="0062380B"/>
    <w:rsid w:val="00624EC7"/>
    <w:rsid w:val="00635D88"/>
    <w:rsid w:val="0063790D"/>
    <w:rsid w:val="0064312F"/>
    <w:rsid w:val="00646EF9"/>
    <w:rsid w:val="00651681"/>
    <w:rsid w:val="006616C0"/>
    <w:rsid w:val="006627E1"/>
    <w:rsid w:val="00684940"/>
    <w:rsid w:val="006878A4"/>
    <w:rsid w:val="00690FE0"/>
    <w:rsid w:val="006B595B"/>
    <w:rsid w:val="006B7385"/>
    <w:rsid w:val="006C145D"/>
    <w:rsid w:val="006C1812"/>
    <w:rsid w:val="006D0AE0"/>
    <w:rsid w:val="006D1153"/>
    <w:rsid w:val="006E488A"/>
    <w:rsid w:val="006F1D4E"/>
    <w:rsid w:val="00717465"/>
    <w:rsid w:val="00720BB2"/>
    <w:rsid w:val="00720E31"/>
    <w:rsid w:val="0072536A"/>
    <w:rsid w:val="007268CD"/>
    <w:rsid w:val="00731F7D"/>
    <w:rsid w:val="0073318F"/>
    <w:rsid w:val="007374AA"/>
    <w:rsid w:val="007410C2"/>
    <w:rsid w:val="0076594D"/>
    <w:rsid w:val="00782E47"/>
    <w:rsid w:val="007A3CF2"/>
    <w:rsid w:val="007C0DB8"/>
    <w:rsid w:val="007C7175"/>
    <w:rsid w:val="007D05A2"/>
    <w:rsid w:val="007E6B6A"/>
    <w:rsid w:val="007F1F07"/>
    <w:rsid w:val="007F2B93"/>
    <w:rsid w:val="007F69FF"/>
    <w:rsid w:val="008007EC"/>
    <w:rsid w:val="00811849"/>
    <w:rsid w:val="00815237"/>
    <w:rsid w:val="008569BE"/>
    <w:rsid w:val="008935EF"/>
    <w:rsid w:val="008B79B0"/>
    <w:rsid w:val="008C29A5"/>
    <w:rsid w:val="008C3A23"/>
    <w:rsid w:val="008F0730"/>
    <w:rsid w:val="008F2631"/>
    <w:rsid w:val="00914B49"/>
    <w:rsid w:val="00915041"/>
    <w:rsid w:val="00917046"/>
    <w:rsid w:val="00933EFF"/>
    <w:rsid w:val="00946869"/>
    <w:rsid w:val="009478BF"/>
    <w:rsid w:val="00951394"/>
    <w:rsid w:val="00964C8C"/>
    <w:rsid w:val="00975289"/>
    <w:rsid w:val="0098247D"/>
    <w:rsid w:val="00982B7C"/>
    <w:rsid w:val="00994505"/>
    <w:rsid w:val="00997A9F"/>
    <w:rsid w:val="009B1C5B"/>
    <w:rsid w:val="009B7A4F"/>
    <w:rsid w:val="009C07C7"/>
    <w:rsid w:val="009C2472"/>
    <w:rsid w:val="009D45E9"/>
    <w:rsid w:val="009D5BB0"/>
    <w:rsid w:val="009D66FB"/>
    <w:rsid w:val="00A06DBD"/>
    <w:rsid w:val="00A22EED"/>
    <w:rsid w:val="00A30EFF"/>
    <w:rsid w:val="00A36761"/>
    <w:rsid w:val="00A370CD"/>
    <w:rsid w:val="00A53C15"/>
    <w:rsid w:val="00A5643D"/>
    <w:rsid w:val="00A62A34"/>
    <w:rsid w:val="00A82204"/>
    <w:rsid w:val="00A82F9F"/>
    <w:rsid w:val="00AA125A"/>
    <w:rsid w:val="00AA1E04"/>
    <w:rsid w:val="00AB76D6"/>
    <w:rsid w:val="00AC08E5"/>
    <w:rsid w:val="00AD4B0E"/>
    <w:rsid w:val="00AE63F4"/>
    <w:rsid w:val="00AF63DD"/>
    <w:rsid w:val="00B0454E"/>
    <w:rsid w:val="00B21405"/>
    <w:rsid w:val="00B36290"/>
    <w:rsid w:val="00B4519E"/>
    <w:rsid w:val="00B560D5"/>
    <w:rsid w:val="00B63625"/>
    <w:rsid w:val="00B72AEC"/>
    <w:rsid w:val="00B86AE1"/>
    <w:rsid w:val="00BA6B4E"/>
    <w:rsid w:val="00BB14F8"/>
    <w:rsid w:val="00BB3B8D"/>
    <w:rsid w:val="00BD0984"/>
    <w:rsid w:val="00BD57E5"/>
    <w:rsid w:val="00BD6339"/>
    <w:rsid w:val="00BD75F5"/>
    <w:rsid w:val="00BE353C"/>
    <w:rsid w:val="00BE7F35"/>
    <w:rsid w:val="00BF449B"/>
    <w:rsid w:val="00C115E8"/>
    <w:rsid w:val="00C14F17"/>
    <w:rsid w:val="00C22322"/>
    <w:rsid w:val="00C27C82"/>
    <w:rsid w:val="00C30989"/>
    <w:rsid w:val="00C32E75"/>
    <w:rsid w:val="00C61F57"/>
    <w:rsid w:val="00CA60C9"/>
    <w:rsid w:val="00CB27B5"/>
    <w:rsid w:val="00CC77D6"/>
    <w:rsid w:val="00CD64AE"/>
    <w:rsid w:val="00CD7C17"/>
    <w:rsid w:val="00CE7878"/>
    <w:rsid w:val="00CF1419"/>
    <w:rsid w:val="00D00394"/>
    <w:rsid w:val="00D03967"/>
    <w:rsid w:val="00D13BC4"/>
    <w:rsid w:val="00D31963"/>
    <w:rsid w:val="00D34F75"/>
    <w:rsid w:val="00D440FD"/>
    <w:rsid w:val="00D5132E"/>
    <w:rsid w:val="00D57E67"/>
    <w:rsid w:val="00D61E39"/>
    <w:rsid w:val="00D647D1"/>
    <w:rsid w:val="00D71A20"/>
    <w:rsid w:val="00D81DE5"/>
    <w:rsid w:val="00D84EB0"/>
    <w:rsid w:val="00DA24A1"/>
    <w:rsid w:val="00DA2DC6"/>
    <w:rsid w:val="00DB45D3"/>
    <w:rsid w:val="00DF1A74"/>
    <w:rsid w:val="00DF4ACE"/>
    <w:rsid w:val="00DF6F77"/>
    <w:rsid w:val="00E020ED"/>
    <w:rsid w:val="00E100F1"/>
    <w:rsid w:val="00E17702"/>
    <w:rsid w:val="00E354CC"/>
    <w:rsid w:val="00E417F3"/>
    <w:rsid w:val="00E450E7"/>
    <w:rsid w:val="00E45727"/>
    <w:rsid w:val="00E637A0"/>
    <w:rsid w:val="00E66829"/>
    <w:rsid w:val="00E8229B"/>
    <w:rsid w:val="00EA250F"/>
    <w:rsid w:val="00EA2514"/>
    <w:rsid w:val="00EA44E6"/>
    <w:rsid w:val="00EC198D"/>
    <w:rsid w:val="00ED0C24"/>
    <w:rsid w:val="00EF4105"/>
    <w:rsid w:val="00EF593E"/>
    <w:rsid w:val="00F02A7D"/>
    <w:rsid w:val="00F0679E"/>
    <w:rsid w:val="00F10660"/>
    <w:rsid w:val="00F12660"/>
    <w:rsid w:val="00F12BA5"/>
    <w:rsid w:val="00F20526"/>
    <w:rsid w:val="00F43C5D"/>
    <w:rsid w:val="00F509BC"/>
    <w:rsid w:val="00F53195"/>
    <w:rsid w:val="00F56A2B"/>
    <w:rsid w:val="00F6035E"/>
    <w:rsid w:val="00F63AEE"/>
    <w:rsid w:val="00F758FA"/>
    <w:rsid w:val="00F81172"/>
    <w:rsid w:val="00F843EC"/>
    <w:rsid w:val="00F86481"/>
    <w:rsid w:val="00F92457"/>
    <w:rsid w:val="00F92910"/>
    <w:rsid w:val="00F93941"/>
    <w:rsid w:val="00F96BC8"/>
    <w:rsid w:val="00FA2558"/>
    <w:rsid w:val="00FA6DFE"/>
    <w:rsid w:val="00FA7036"/>
    <w:rsid w:val="00FB0599"/>
    <w:rsid w:val="00FC04A8"/>
    <w:rsid w:val="00FC5FD8"/>
    <w:rsid w:val="00FD30AD"/>
    <w:rsid w:val="00FD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867593"/>
  <w15:chartTrackingRefBased/>
  <w15:docId w15:val="{EF72F459-BCFD-4568-AB67-D02AB51E0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977B1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0977B1"/>
    <w:pPr>
      <w:keepNext/>
      <w:ind w:left="567" w:right="567"/>
      <w:jc w:val="both"/>
      <w:outlineLvl w:val="0"/>
    </w:pPr>
    <w:rPr>
      <w:szCs w:val="20"/>
    </w:rPr>
  </w:style>
  <w:style w:type="paragraph" w:styleId="Titolo2">
    <w:name w:val="heading 2"/>
    <w:basedOn w:val="Normale"/>
    <w:next w:val="Normale"/>
    <w:link w:val="Titolo2Carattere"/>
    <w:qFormat/>
    <w:rsid w:val="000977B1"/>
    <w:pPr>
      <w:keepNext/>
      <w:spacing w:line="360" w:lineRule="auto"/>
      <w:ind w:left="567" w:right="567" w:firstLine="141"/>
      <w:jc w:val="center"/>
      <w:outlineLvl w:val="1"/>
    </w:pPr>
    <w:rPr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FA7036"/>
    <w:rPr>
      <w:color w:val="0000FF"/>
      <w:u w:val="single"/>
    </w:rPr>
  </w:style>
  <w:style w:type="paragraph" w:styleId="Intestazione">
    <w:name w:val="header"/>
    <w:basedOn w:val="Normale"/>
    <w:rsid w:val="00192E0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192E03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rsid w:val="004B0DF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4B0DF0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0977B1"/>
    <w:rPr>
      <w:sz w:val="24"/>
    </w:rPr>
  </w:style>
  <w:style w:type="character" w:customStyle="1" w:styleId="Titolo2Carattere">
    <w:name w:val="Titolo 2 Carattere"/>
    <w:link w:val="Titolo2"/>
    <w:rsid w:val="000977B1"/>
    <w:rPr>
      <w:sz w:val="24"/>
    </w:rPr>
  </w:style>
  <w:style w:type="paragraph" w:customStyle="1" w:styleId="Grigliamedia1-Colore21">
    <w:name w:val="Griglia media 1 - Colore 21"/>
    <w:basedOn w:val="Normale"/>
    <w:uiPriority w:val="34"/>
    <w:qFormat/>
    <w:rsid w:val="008C3A23"/>
    <w:pPr>
      <w:spacing w:after="200" w:line="276" w:lineRule="auto"/>
      <w:ind w:left="720"/>
      <w:contextualSpacing/>
    </w:pPr>
    <w:rPr>
      <w:rFonts w:ascii="Calibri" w:eastAsia="MS Mincho" w:hAnsi="Calibri"/>
      <w:sz w:val="22"/>
      <w:szCs w:val="22"/>
    </w:rPr>
  </w:style>
  <w:style w:type="table" w:styleId="Grigliatabella">
    <w:name w:val="Table Grid"/>
    <w:basedOn w:val="Tabellanormale"/>
    <w:uiPriority w:val="59"/>
    <w:rsid w:val="00CD64AE"/>
    <w:rPr>
      <w:rFonts w:ascii="Cambria" w:eastAsia="MS Mincho" w:hAnsi="Cambr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EF59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4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cesca\Desktop\UO%20Didattica%20CL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UO Didattica CL</Template>
  <TotalTime>44</TotalTime>
  <Pages>2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Links>
    <vt:vector size="6" baseType="variant">
      <vt:variant>
        <vt:i4>6357097</vt:i4>
      </vt:variant>
      <vt:variant>
        <vt:i4>0</vt:i4>
      </vt:variant>
      <vt:variant>
        <vt:i4>0</vt:i4>
      </vt:variant>
      <vt:variant>
        <vt:i4>5</vt:i4>
      </vt:variant>
      <vt:variant>
        <vt:lpwstr>mailto:francesca.colaianni@uniba.it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cp:lastModifiedBy>Francesca Colaianni</cp:lastModifiedBy>
  <cp:revision>31</cp:revision>
  <cp:lastPrinted>2022-09-16T10:10:00Z</cp:lastPrinted>
  <dcterms:created xsi:type="dcterms:W3CDTF">2022-09-13T11:09:00Z</dcterms:created>
  <dcterms:modified xsi:type="dcterms:W3CDTF">2024-06-24T12:06:00Z</dcterms:modified>
</cp:coreProperties>
</file>