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380F" w14:textId="108BA85F" w:rsidR="004A5267" w:rsidRPr="00D03967" w:rsidRDefault="004A5267" w:rsidP="004A5267">
            <w:pPr>
              <w:rPr>
                <w:rFonts w:ascii="Calibri" w:hAnsi="Calibri"/>
                <w:sz w:val="20"/>
                <w:szCs w:val="20"/>
              </w:rPr>
            </w:pPr>
            <w:r w:rsidRPr="00D03967">
              <w:rPr>
                <w:rFonts w:ascii="Calibri" w:hAnsi="Calibri"/>
                <w:sz w:val="20"/>
                <w:szCs w:val="20"/>
              </w:rPr>
              <w:t>Laurea Magistrale in Medicina Veterinaria – (LM42)</w:t>
            </w:r>
          </w:p>
          <w:p w14:paraId="6AF44599" w14:textId="77348F97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2150593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/bimestre)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45E6E" w14:textId="77777777" w:rsidR="005D2D89" w:rsidRDefault="005D2D89">
      <w:r>
        <w:separator/>
      </w:r>
    </w:p>
  </w:endnote>
  <w:endnote w:type="continuationSeparator" w:id="0">
    <w:p w14:paraId="5B82A5E4" w14:textId="77777777" w:rsidR="005D2D89" w:rsidRDefault="005D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7091" w14:textId="77777777" w:rsidR="00AB76D6" w:rsidRDefault="00AB76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proofErr w:type="gramStart"/>
    <w:r>
      <w:rPr>
        <w:rFonts w:ascii="Arial" w:hAnsi="Arial"/>
        <w:color w:val="333333"/>
        <w:sz w:val="14"/>
      </w:rPr>
      <w:t>prov.le</w:t>
    </w:r>
    <w:proofErr w:type="spellEnd"/>
    <w:proofErr w:type="gram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</w:t>
    </w:r>
    <w:proofErr w:type="gramEnd"/>
    <w:r>
      <w:rPr>
        <w:rFonts w:ascii="Arial" w:hAnsi="Arial"/>
        <w:color w:val="333333"/>
        <w:sz w:val="14"/>
      </w:rPr>
      <w:t xml:space="preserve">)  -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5443944-41-46 • fax (+39) 080 5443939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lzrQIAALA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06D75" w14:textId="77777777" w:rsidR="00AB76D6" w:rsidRDefault="00AB76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CA2C4" w14:textId="77777777" w:rsidR="005D2D89" w:rsidRDefault="005D2D89">
      <w:r>
        <w:separator/>
      </w:r>
    </w:p>
  </w:footnote>
  <w:footnote w:type="continuationSeparator" w:id="0">
    <w:p w14:paraId="050E68E8" w14:textId="77777777" w:rsidR="005D2D89" w:rsidRDefault="005D2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0B4AE" w14:textId="77777777" w:rsidR="00AB76D6" w:rsidRDefault="00AB76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Jj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077FC" w14:textId="77777777" w:rsidR="00AB76D6" w:rsidRDefault="00AB76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3541"/>
    <w:rsid w:val="0044379D"/>
    <w:rsid w:val="0044796F"/>
    <w:rsid w:val="00456B52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6D78"/>
    <w:rsid w:val="00560B8F"/>
    <w:rsid w:val="00592505"/>
    <w:rsid w:val="00594649"/>
    <w:rsid w:val="005A2636"/>
    <w:rsid w:val="005D2D89"/>
    <w:rsid w:val="005E2A47"/>
    <w:rsid w:val="005F3842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43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31</cp:revision>
  <cp:lastPrinted>2022-09-16T10:10:00Z</cp:lastPrinted>
  <dcterms:created xsi:type="dcterms:W3CDTF">2022-09-13T11:09:00Z</dcterms:created>
  <dcterms:modified xsi:type="dcterms:W3CDTF">2024-06-24T12:05:00Z</dcterms:modified>
</cp:coreProperties>
</file>