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30310" w14:textId="4300E801" w:rsidR="000977B1" w:rsidRPr="007410C2" w:rsidRDefault="003E0372" w:rsidP="007410C2">
      <w:pPr>
        <w:jc w:val="center"/>
      </w:pPr>
      <w:r>
        <w:rPr>
          <w:rFonts w:ascii="Calibri" w:hAnsi="Calibri"/>
          <w:b/>
          <w:bCs/>
          <w:sz w:val="20"/>
          <w:szCs w:val="20"/>
        </w:rPr>
        <w:t xml:space="preserve">ANNO ACCADEMICO </w:t>
      </w:r>
      <w:r w:rsidR="00D03967">
        <w:rPr>
          <w:rFonts w:ascii="Calibri" w:hAnsi="Calibri"/>
          <w:b/>
          <w:bCs/>
          <w:sz w:val="20"/>
          <w:szCs w:val="20"/>
        </w:rPr>
        <w:t>____</w:t>
      </w:r>
      <w:r>
        <w:rPr>
          <w:rFonts w:ascii="Calibri" w:hAnsi="Calibri"/>
          <w:b/>
          <w:bCs/>
          <w:sz w:val="20"/>
          <w:szCs w:val="20"/>
        </w:rPr>
        <w:t>/</w:t>
      </w:r>
      <w:r w:rsidR="00D03967">
        <w:rPr>
          <w:rFonts w:ascii="Calibri" w:hAnsi="Calibri"/>
          <w:b/>
          <w:bCs/>
          <w:sz w:val="20"/>
          <w:szCs w:val="20"/>
        </w:rPr>
        <w:t>____</w:t>
      </w:r>
    </w:p>
    <w:p w14:paraId="3E492B6B" w14:textId="77777777" w:rsidR="000977B1" w:rsidRPr="006627E1" w:rsidRDefault="000977B1" w:rsidP="000977B1">
      <w:pPr>
        <w:autoSpaceDE w:val="0"/>
        <w:autoSpaceDN w:val="0"/>
        <w:adjustRightInd w:val="0"/>
        <w:ind w:left="1080"/>
        <w:rPr>
          <w:rFonts w:ascii="Calibri" w:hAnsi="Calibri" w:cs="Arial"/>
          <w:sz w:val="20"/>
          <w:szCs w:val="20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3"/>
        <w:gridCol w:w="2268"/>
        <w:gridCol w:w="361"/>
        <w:gridCol w:w="4602"/>
        <w:gridCol w:w="282"/>
        <w:gridCol w:w="187"/>
        <w:gridCol w:w="1451"/>
      </w:tblGrid>
      <w:tr w:rsidR="008C3A23" w:rsidRPr="006627E1" w14:paraId="3F473615" w14:textId="77777777" w:rsidTr="00646EF9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81380F7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bookmarkStart w:id="0" w:name="_Hlk77437923"/>
            <w:r w:rsidRPr="006627E1">
              <w:rPr>
                <w:rFonts w:ascii="Calibri" w:hAnsi="Calibri"/>
                <w:b/>
                <w:sz w:val="20"/>
                <w:szCs w:val="20"/>
              </w:rPr>
              <w:t>Principali informazioni sull’insegnamento</w:t>
            </w:r>
          </w:p>
        </w:tc>
      </w:tr>
      <w:tr w:rsidR="00EF593E" w:rsidRPr="006627E1" w14:paraId="0662157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29FDE" w14:textId="36D2FC0F" w:rsidR="008C3A23" w:rsidRPr="006627E1" w:rsidRDefault="008C3A23" w:rsidP="00B560D5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Denominazione </w:t>
            </w:r>
            <w:r w:rsidR="00B560D5">
              <w:rPr>
                <w:rFonts w:ascii="Calibri" w:hAnsi="Calibri"/>
                <w:sz w:val="20"/>
                <w:szCs w:val="20"/>
              </w:rPr>
              <w:t>d</w:t>
            </w:r>
            <w:r w:rsidRPr="006627E1">
              <w:rPr>
                <w:rFonts w:ascii="Calibri" w:hAnsi="Calibri"/>
                <w:sz w:val="20"/>
                <w:szCs w:val="20"/>
              </w:rPr>
              <w:t xml:space="preserve">ell’insegnamento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BF0B" w14:textId="1B722502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3CF90AAE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sz w:val="20"/>
                <w:szCs w:val="20"/>
              </w:rPr>
            </w:pPr>
          </w:p>
          <w:p w14:paraId="559D32A1" w14:textId="26664886" w:rsidR="004A5267" w:rsidRPr="004D0ACD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i/>
                <w:sz w:val="20"/>
                <w:szCs w:val="20"/>
              </w:rPr>
            </w:pPr>
            <w:r w:rsidRPr="004D0ACD">
              <w:rPr>
                <w:rFonts w:ascii="Calibri" w:hAnsi="Calibri"/>
                <w:bCs/>
                <w:i/>
                <w:sz w:val="20"/>
                <w:szCs w:val="20"/>
              </w:rPr>
              <w:t>oppure</w:t>
            </w:r>
          </w:p>
          <w:p w14:paraId="71CD1192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D63DF88" w14:textId="391B926C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00E90499" w14:textId="1749869D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dell’esame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integrato </w:t>
            </w: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di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>_____________________</w:t>
            </w:r>
          </w:p>
        </w:tc>
      </w:tr>
      <w:tr w:rsidR="00EF593E" w:rsidRPr="006627E1" w14:paraId="381EFC1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D117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Corso di studio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F2DA0" w14:textId="20A3B31F" w:rsidR="004A5267" w:rsidRPr="00D03967" w:rsidRDefault="00CE3C4E" w:rsidP="004A526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Sicurezza degli alimenti di origine animale e salute – (LM86</w:t>
            </w:r>
            <w:r w:rsidR="004A5267" w:rsidRPr="00D03967">
              <w:rPr>
                <w:rFonts w:ascii="Calibri" w:hAnsi="Calibri"/>
                <w:sz w:val="20"/>
                <w:szCs w:val="20"/>
              </w:rPr>
              <w:t>)</w:t>
            </w:r>
          </w:p>
          <w:p w14:paraId="6AF44599" w14:textId="6F3013DC" w:rsidR="008C29A5" w:rsidRPr="008C29A5" w:rsidRDefault="008C29A5" w:rsidP="00997A9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90B601F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9BB6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Anno di corso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F97F" w14:textId="767B75C9" w:rsidR="008C3A23" w:rsidRPr="00D03967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8C3A23" w:rsidRPr="006627E1" w14:paraId="59C57738" w14:textId="77777777" w:rsidTr="003E0372">
        <w:tc>
          <w:tcPr>
            <w:tcW w:w="416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336B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Crediti formativi universitari (CFU) /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European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Credit Transfer and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Accumulation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System (ECTS): </w:t>
            </w:r>
          </w:p>
        </w:tc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6DFD3" w14:textId="7962A072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45F3981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B89D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SSD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F50A" w14:textId="57B21C24" w:rsidR="008C3A23" w:rsidRPr="00EF593E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0D49AEC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DDE8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Lingua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EAFC" w14:textId="66EE6C1D" w:rsidR="008C3A23" w:rsidRPr="007410C2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D7EA1A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1B020" w14:textId="77777777" w:rsidR="007410C2" w:rsidRPr="006627E1" w:rsidRDefault="007410C2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Periodo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9431" w14:textId="21505935" w:rsidR="007410C2" w:rsidRPr="006627E1" w:rsidRDefault="00D03967" w:rsidP="00D03967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_______ </w:t>
            </w:r>
            <w:r w:rsidRPr="00D03967">
              <w:rPr>
                <w:rFonts w:ascii="Calibri" w:hAnsi="Calibri"/>
                <w:i/>
                <w:sz w:val="16"/>
                <w:szCs w:val="20"/>
              </w:rPr>
              <w:t>(</w:t>
            </w:r>
            <w:r w:rsidR="00646EF9" w:rsidRPr="00D03967">
              <w:rPr>
                <w:rFonts w:ascii="Calibri" w:hAnsi="Calibri"/>
                <w:i/>
                <w:sz w:val="16"/>
                <w:szCs w:val="20"/>
              </w:rPr>
              <w:t>semestre</w:t>
            </w:r>
            <w:r w:rsidRPr="00D03967">
              <w:rPr>
                <w:rFonts w:ascii="Calibri" w:hAnsi="Calibri"/>
                <w:i/>
                <w:sz w:val="16"/>
                <w:szCs w:val="20"/>
              </w:rPr>
              <w:t>/bimestre)</w:t>
            </w:r>
          </w:p>
        </w:tc>
      </w:tr>
      <w:tr w:rsidR="00EF593E" w:rsidRPr="006627E1" w14:paraId="0B90E895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CBA2A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Obbligo di frequenza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CB7B" w14:textId="7C805174" w:rsidR="008C3A23" w:rsidRPr="007410C2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37AD7B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3746C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28E3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3DA49E" w14:textId="77777777" w:rsidTr="00646EF9">
        <w:trPr>
          <w:trHeight w:val="64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7E06E9B3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Docente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063B2" w14:textId="77777777" w:rsidR="008C3A23" w:rsidRPr="006627E1" w:rsidRDefault="008C3A23" w:rsidP="00EF593E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675C00F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EE10C0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Nome e cognome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973F17" w14:textId="227B0E56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  <w:bookmarkStart w:id="1" w:name="_GoBack"/>
            <w:bookmarkEnd w:id="1"/>
          </w:p>
        </w:tc>
      </w:tr>
      <w:tr w:rsidR="00EF593E" w:rsidRPr="006627E1" w14:paraId="2B21EA79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9DD2A1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Indirizzo mail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A64E97" w14:textId="65E1C90A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0698EB8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2CE1EC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Telefono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E3FCE5" w14:textId="4C917A10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C7381BE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C95052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68CFCE" w14:textId="4F36C0BC" w:rsidR="007410C2" w:rsidRDefault="00646EF9" w:rsidP="00592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Campus di Medicina Veterinaria</w:t>
            </w:r>
            <w:r w:rsidR="00507C52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,</w:t>
            </w:r>
          </w:p>
          <w:p w14:paraId="7BF3A0FA" w14:textId="318E9004" w:rsidR="008C3A23" w:rsidRPr="007410C2" w:rsidRDefault="007410C2" w:rsidP="00592505">
            <w:pPr>
              <w:rPr>
                <w:rFonts w:ascii="Calibri" w:hAnsi="Calibri"/>
                <w:sz w:val="20"/>
                <w:szCs w:val="20"/>
              </w:rPr>
            </w:pP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S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>.P.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62 per Casamassima km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3, 70010 Valenzano (BA</w:t>
            </w:r>
            <w:r w:rsidRPr="007949EA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)</w:t>
            </w:r>
          </w:p>
        </w:tc>
      </w:tr>
      <w:tr w:rsidR="00EF593E" w:rsidRPr="006627E1" w14:paraId="29FB4F0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64537A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 virtuale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74F582" w14:textId="61C1CBF8" w:rsidR="008C3A23" w:rsidRPr="007410C2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950BEE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13680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Ricevimento (giorni, orari e modalità)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89CB7F" w14:textId="39C95C04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E86DC1E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754E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408D8B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7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82B164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BFD08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471AFD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46B75E4A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proofErr w:type="spellStart"/>
            <w:r w:rsidRPr="006627E1">
              <w:rPr>
                <w:rFonts w:ascii="Calibri" w:hAnsi="Calibri"/>
                <w:b/>
                <w:i/>
                <w:iCs/>
                <w:sz w:val="20"/>
                <w:szCs w:val="20"/>
              </w:rPr>
              <w:t>Syllabus</w:t>
            </w:r>
            <w:proofErr w:type="spellEnd"/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0C3C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067435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3106F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Obiettivi formativi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0079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3B2343ED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112E8314" w14:textId="712BDF52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76AB7273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907AB0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Prerequisiti</w:t>
            </w:r>
          </w:p>
        </w:tc>
        <w:tc>
          <w:tcPr>
            <w:tcW w:w="3492" w:type="pct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CA33947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F7330D2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1117B13" w14:textId="3CD917CF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56D8645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28ADB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Contenuti di insegnamento (Programma)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FFA683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0CA32B87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52358E41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31319971" w14:textId="6AC993B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5D480B92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468DFA6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98CC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050227E" w14:textId="550CC7E6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BED547E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2FF0CB0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Note ai 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2027D6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43AA00CB" w14:textId="4CF20E6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4323FFC0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CF636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63DF7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138EA00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7174C7A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 xml:space="preserve">Organizzazione della didattica 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DB75" w14:textId="77777777" w:rsidR="008C3A23" w:rsidRPr="006627E1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8C3A23" w:rsidRPr="006627E1" w14:paraId="476B79AF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F75DB50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Ore</w:t>
            </w:r>
          </w:p>
        </w:tc>
      </w:tr>
      <w:tr w:rsidR="00EF593E" w:rsidRPr="006627E1" w14:paraId="6FD09B3E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7FE7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Totali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94D61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Didattica frontale </w:t>
            </w: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A66A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Pratica (laboratorio, campo, esercitazione, altro)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0963E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Studio individuale</w:t>
            </w:r>
          </w:p>
        </w:tc>
      </w:tr>
      <w:tr w:rsidR="00EF593E" w:rsidRPr="007410C2" w14:paraId="364E0D45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87BF" w14:textId="55A53E71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655B" w14:textId="3F595F13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2C05" w14:textId="62A13690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2C577" w14:textId="5DB72A45" w:rsidR="00BE7F35" w:rsidRPr="000477CF" w:rsidRDefault="00BE7F35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</w:tr>
      <w:tr w:rsidR="008C3A23" w:rsidRPr="006627E1" w14:paraId="5783B323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B5FDBE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0477CF">
              <w:rPr>
                <w:rFonts w:ascii="Calibri" w:hAnsi="Calibri"/>
                <w:b/>
                <w:i/>
                <w:sz w:val="20"/>
                <w:szCs w:val="20"/>
              </w:rPr>
              <w:t>CFU/ETCS</w:t>
            </w:r>
          </w:p>
        </w:tc>
      </w:tr>
      <w:tr w:rsidR="00EF593E" w:rsidRPr="006627E1" w14:paraId="76CAAE2A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228C" w14:textId="0D312A8C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5716" w14:textId="56DD91DA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7B52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113A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5C1B20CA" w14:textId="77777777" w:rsidTr="00646EF9">
        <w:trPr>
          <w:trHeight w:val="161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888882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DB3208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360"/>
              <w:jc w:val="both"/>
              <w:rPr>
                <w:i/>
                <w:sz w:val="20"/>
                <w:szCs w:val="20"/>
              </w:rPr>
            </w:pPr>
          </w:p>
        </w:tc>
      </w:tr>
      <w:tr w:rsidR="00EF593E" w:rsidRPr="006627E1" w14:paraId="328FB9E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7C5D4F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Metodi didattici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59E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0D71A3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5A8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013D" w14:textId="77777777" w:rsidR="008C3A23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5F9BC1D7" w14:textId="77777777" w:rsidR="00D03967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7689543D" w14:textId="78047F7C" w:rsidR="00D03967" w:rsidRPr="00EF593E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35CD70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9FB19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6D57C9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1EEDBF9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25672D61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Risultati di apprendimento previsti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A80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4E17B507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C21E2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</w:t>
            </w:r>
          </w:p>
          <w:p w14:paraId="150CA8A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47588" w14:textId="77777777" w:rsidR="008C3A23" w:rsidRDefault="008C3A23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56AB1854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02F6EF57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21AEE86F" w14:textId="7CD142A7" w:rsidR="00D03967" w:rsidRPr="006627E1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41014A52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88AB0D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 applicate</w:t>
            </w:r>
          </w:p>
          <w:p w14:paraId="5C1705E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0A966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ED63339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37E17105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A4B9789" w14:textId="0A77FAE9" w:rsidR="00D03967" w:rsidRP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5D2B24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8D06D3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Competenze trasversali</w:t>
            </w:r>
          </w:p>
          <w:p w14:paraId="624BC11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ED3B9" w14:textId="77777777" w:rsidR="008C3A23" w:rsidRPr="006627E1" w:rsidRDefault="008C3A23" w:rsidP="00D03967">
            <w:pPr>
              <w:pStyle w:val="Paragrafoelenco"/>
              <w:ind w:left="30"/>
              <w:jc w:val="both"/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7EA657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C4CA9C5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9AC0E" w14:textId="77777777" w:rsidR="008C3A23" w:rsidRPr="006627E1" w:rsidRDefault="008C3A23" w:rsidP="00EF593E">
            <w:pPr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E3214A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6441C1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Valutazione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7FBB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722F4D8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5038B1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Modalità di verifica dell’apprendimento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3147" w14:textId="2D72FFC5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2FCAF8D1" w14:textId="18B83202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6D634686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4C2D9ED" w14:textId="60368C8F" w:rsidR="00D03967" w:rsidRPr="00EF593E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BF8872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E651A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 xml:space="preserve">Criteri di valutazione </w:t>
            </w:r>
          </w:p>
          <w:p w14:paraId="7239524F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3FA2" w14:textId="56437EB5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60BBC5" w14:textId="7810627C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279F1ADF" w14:textId="77777777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C418CE" w14:textId="606463A3" w:rsidR="00D03967" w:rsidRPr="00EF593E" w:rsidRDefault="00D03967" w:rsidP="00D03967">
            <w:pPr>
              <w:pStyle w:val="Paragrafoelenco"/>
              <w:ind w:left="-112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628907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65C7CB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Criteri di misurazione</w:t>
            </w:r>
          </w:p>
          <w:p w14:paraId="23AEB4C7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dell'apprendimento e di attribuzione del voto finale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5A96" w14:textId="77777777" w:rsidR="008C3A23" w:rsidRDefault="008C3A23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69E77412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5400D2BA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176699D7" w14:textId="6F5CBE63" w:rsidR="00D03967" w:rsidRP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74AC1A2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D3B18C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Altro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62E8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37B7FAD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402AB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0C19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bookmarkEnd w:id="0"/>
      </w:tr>
    </w:tbl>
    <w:p w14:paraId="281EE931" w14:textId="77777777" w:rsidR="00717465" w:rsidRPr="006627E1" w:rsidRDefault="00F0679E" w:rsidP="00EF593E">
      <w:pPr>
        <w:autoSpaceDE w:val="0"/>
        <w:autoSpaceDN w:val="0"/>
        <w:adjustRightInd w:val="0"/>
        <w:ind w:left="1080"/>
        <w:rPr>
          <w:rFonts w:ascii="Calibri" w:hAnsi="Calibri"/>
          <w:sz w:val="20"/>
          <w:szCs w:val="20"/>
        </w:rPr>
      </w:pPr>
      <w:r w:rsidRPr="006627E1">
        <w:rPr>
          <w:rFonts w:ascii="Calibri" w:hAnsi="Calibri" w:cs="Arial"/>
          <w:sz w:val="20"/>
          <w:szCs w:val="20"/>
        </w:rPr>
        <w:br w:type="textWrapping" w:clear="all"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</w:p>
    <w:p w14:paraId="44E4C388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172E243B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6030AD85" w14:textId="77777777" w:rsidR="002A35E3" w:rsidRPr="006627E1" w:rsidRDefault="002A35E3" w:rsidP="00507DF1">
      <w:pPr>
        <w:ind w:left="360"/>
        <w:rPr>
          <w:rFonts w:ascii="Calibri" w:hAnsi="Calibri" w:cs="Arial"/>
          <w:sz w:val="20"/>
          <w:szCs w:val="20"/>
        </w:rPr>
      </w:pPr>
    </w:p>
    <w:p w14:paraId="467DA919" w14:textId="77777777" w:rsidR="002A35E3" w:rsidRPr="006627E1" w:rsidRDefault="002A35E3" w:rsidP="00507DF1">
      <w:pPr>
        <w:ind w:left="360"/>
        <w:rPr>
          <w:rFonts w:ascii="Calibri" w:hAnsi="Calibri"/>
          <w:sz w:val="20"/>
          <w:szCs w:val="20"/>
        </w:rPr>
      </w:pPr>
    </w:p>
    <w:p w14:paraId="5DCCFF7E" w14:textId="77777777" w:rsidR="002A35E3" w:rsidRPr="006627E1" w:rsidRDefault="002A35E3" w:rsidP="002A35E3">
      <w:pPr>
        <w:spacing w:line="360" w:lineRule="auto"/>
        <w:ind w:left="357"/>
        <w:jc w:val="both"/>
        <w:rPr>
          <w:rFonts w:ascii="Calibri" w:hAnsi="Calibri"/>
          <w:sz w:val="20"/>
          <w:szCs w:val="20"/>
        </w:rPr>
      </w:pPr>
    </w:p>
    <w:sectPr w:rsidR="002A35E3" w:rsidRPr="006627E1" w:rsidSect="00AF63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1021" w:bottom="851" w:left="1021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4EF824" w14:textId="77777777" w:rsidR="00E52780" w:rsidRDefault="00E52780">
      <w:r>
        <w:separator/>
      </w:r>
    </w:p>
  </w:endnote>
  <w:endnote w:type="continuationSeparator" w:id="0">
    <w:p w14:paraId="1D919DF4" w14:textId="77777777" w:rsidR="00E52780" w:rsidRDefault="00E52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D7091" w14:textId="77777777" w:rsidR="00AB76D6" w:rsidRDefault="00AB76D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1F0A8" w14:textId="77777777" w:rsidR="00FA6DFE" w:rsidRDefault="00FA6DFE" w:rsidP="006E488A">
    <w:pPr>
      <w:spacing w:line="160" w:lineRule="exact"/>
      <w:rPr>
        <w:rFonts w:ascii="Arial" w:hAnsi="Arial"/>
        <w:b/>
        <w:color w:val="333333"/>
        <w:sz w:val="14"/>
      </w:rPr>
    </w:pPr>
  </w:p>
  <w:p w14:paraId="3D98E154" w14:textId="77777777" w:rsidR="00AB76D6" w:rsidRDefault="00FA6DFE" w:rsidP="00AB76D6">
    <w:pPr>
      <w:spacing w:line="160" w:lineRule="exact"/>
      <w:rPr>
        <w:rFonts w:ascii="Arial" w:hAnsi="Arial"/>
        <w:b/>
        <w:color w:val="333333"/>
        <w:sz w:val="14"/>
      </w:rPr>
    </w:pP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 w:rsidR="00AB76D6">
      <w:rPr>
        <w:rFonts w:ascii="Arial" w:hAnsi="Arial"/>
        <w:b/>
        <w:color w:val="333333"/>
        <w:sz w:val="14"/>
      </w:rPr>
      <w:t>U.O. Didattica e servizi agli studenti</w:t>
    </w:r>
  </w:p>
  <w:p w14:paraId="2D092018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Strada </w:t>
    </w:r>
    <w:proofErr w:type="spellStart"/>
    <w:proofErr w:type="gramStart"/>
    <w:r>
      <w:rPr>
        <w:rFonts w:ascii="Arial" w:hAnsi="Arial"/>
        <w:color w:val="333333"/>
        <w:sz w:val="14"/>
      </w:rPr>
      <w:t>prov.le</w:t>
    </w:r>
    <w:proofErr w:type="spellEnd"/>
    <w:proofErr w:type="gramEnd"/>
    <w:r>
      <w:rPr>
        <w:rFonts w:ascii="Arial" w:hAnsi="Arial"/>
        <w:color w:val="333333"/>
        <w:sz w:val="14"/>
      </w:rPr>
      <w:t xml:space="preserve"> 62 per Casamassima, km. 3,00</w:t>
    </w:r>
  </w:p>
  <w:p w14:paraId="5221049F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70010 Valenzano </w:t>
    </w:r>
    <w:proofErr w:type="gramStart"/>
    <w:r>
      <w:rPr>
        <w:rFonts w:ascii="Arial" w:hAnsi="Arial"/>
        <w:color w:val="333333"/>
        <w:sz w:val="14"/>
      </w:rPr>
      <w:t>( Bari</w:t>
    </w:r>
    <w:proofErr w:type="gramEnd"/>
    <w:r>
      <w:rPr>
        <w:rFonts w:ascii="Arial" w:hAnsi="Arial"/>
        <w:color w:val="333333"/>
        <w:sz w:val="14"/>
      </w:rPr>
      <w:t xml:space="preserve">)  -  </w:t>
    </w:r>
    <w:proofErr w:type="spellStart"/>
    <w:r>
      <w:rPr>
        <w:rFonts w:ascii="Arial" w:hAnsi="Arial"/>
        <w:color w:val="333333"/>
        <w:sz w:val="14"/>
      </w:rPr>
      <w:t>Italy</w:t>
    </w:r>
    <w:proofErr w:type="spellEnd"/>
  </w:p>
  <w:p w14:paraId="57BB21AD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>Tel. (+39) 080 5443944-41-46 • fax (+39) 080 5443939</w:t>
    </w:r>
  </w:p>
  <w:p w14:paraId="54841152" w14:textId="4107C27D" w:rsidR="00FA6DFE" w:rsidRPr="006E488A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="Arial" w:hAnsi="Arial"/>
        <w:sz w:val="14"/>
      </w:rPr>
      <w:t>didattica.veterinaria@uniba.it</w:t>
    </w:r>
    <w:r w:rsidR="00B4519E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1CD2B2F" wp14:editId="58B6EC89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F78F7" w14:textId="77777777" w:rsidR="00FA6DFE" w:rsidRDefault="00FA6DFE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51CD2B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in;margin-top:7.4pt;width:198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" filled="f" stroked="f">
              <v:textbox inset="0,0,0,0">
                <w:txbxContent>
                  <w:p w14:paraId="190F78F7" w14:textId="77777777" w:rsidR="00FA6DFE" w:rsidRDefault="00FA6DFE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06D75" w14:textId="77777777" w:rsidR="00AB76D6" w:rsidRDefault="00AB76D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28496" w14:textId="77777777" w:rsidR="00E52780" w:rsidRDefault="00E52780">
      <w:r>
        <w:separator/>
      </w:r>
    </w:p>
  </w:footnote>
  <w:footnote w:type="continuationSeparator" w:id="0">
    <w:p w14:paraId="69D3986F" w14:textId="77777777" w:rsidR="00E52780" w:rsidRDefault="00E527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0B4AE" w14:textId="77777777" w:rsidR="00AB76D6" w:rsidRDefault="00AB76D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EA333" w14:textId="74103643" w:rsidR="00FA6DFE" w:rsidRDefault="00B4519E" w:rsidP="001F6D72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7318188" wp14:editId="00B48A9A">
              <wp:simplePos x="0" y="0"/>
              <wp:positionH relativeFrom="column">
                <wp:posOffset>3256915</wp:posOffset>
              </wp:positionH>
              <wp:positionV relativeFrom="paragraph">
                <wp:posOffset>116205</wp:posOffset>
              </wp:positionV>
              <wp:extent cx="3371850" cy="729615"/>
              <wp:effectExtent l="0" t="0" r="0" b="1333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729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6A07C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Dipartimento di</w:t>
                          </w:r>
                        </w:p>
                        <w:p w14:paraId="2C27A810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Medicina Veterinaria</w:t>
                          </w:r>
                        </w:p>
                        <w:p w14:paraId="086740C3" w14:textId="77777777" w:rsidR="00FA6DFE" w:rsidRPr="00FA7036" w:rsidRDefault="00FA6DFE" w:rsidP="001F6D72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731818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56.45pt;margin-top:9.15pt;width:265.5pt;height:5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JjrA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" filled="f" stroked="f">
              <v:textbox inset="0,0,0,0">
                <w:txbxContent>
                  <w:p w14:paraId="7066A07C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Dipartimento di</w:t>
                    </w:r>
                  </w:p>
                  <w:p w14:paraId="2C27A810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Medicina Veterinaria</w:t>
                    </w:r>
                  </w:p>
                  <w:p w14:paraId="086740C3" w14:textId="77777777" w:rsidR="00FA6DFE" w:rsidRPr="00FA7036" w:rsidRDefault="00FA6DFE" w:rsidP="001F6D72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142FC13" wp14:editId="03DD98DA">
              <wp:simplePos x="0" y="0"/>
              <wp:positionH relativeFrom="column">
                <wp:posOffset>5561965</wp:posOffset>
              </wp:positionH>
              <wp:positionV relativeFrom="paragraph">
                <wp:posOffset>0</wp:posOffset>
              </wp:positionV>
              <wp:extent cx="1242695" cy="79121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791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D0C0E" w14:textId="32042C60" w:rsidR="00FA6DFE" w:rsidRDefault="00B4519E" w:rsidP="001F6D72">
                          <w:r w:rsidRPr="00CA055D">
                            <w:rPr>
                              <w:noProof/>
                            </w:rPr>
                            <w:drawing>
                              <wp:inline distT="0" distB="0" distL="0" distR="0" wp14:anchorId="35594997" wp14:editId="4B37AD67">
                                <wp:extent cx="1059180" cy="699770"/>
                                <wp:effectExtent l="0" t="0" r="0" b="0"/>
                                <wp:docPr id="5" name="Immagine 5" descr="LogoDiMeVNew2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5" descr="LogoDiMeVNew2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180" cy="699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1142FC13" id="Text Box 5" o:spid="_x0000_s1027" type="#_x0000_t202" style="position:absolute;margin-left:437.95pt;margin-top:0;width:97.85pt;height:62.3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" filled="f" stroked="f">
              <v:textbox style="mso-fit-shape-to-text:t">
                <w:txbxContent>
                  <w:p w14:paraId="461D0C0E" w14:textId="32042C60" w:rsidR="00FA6DFE" w:rsidRDefault="00B4519E" w:rsidP="001F6D72">
                    <w:r w:rsidRPr="00CA055D">
                      <w:rPr>
                        <w:noProof/>
                      </w:rPr>
                      <w:drawing>
                        <wp:inline distT="0" distB="0" distL="0" distR="0" wp14:anchorId="35594997" wp14:editId="4B37AD67">
                          <wp:extent cx="1059180" cy="699770"/>
                          <wp:effectExtent l="0" t="0" r="0" b="0"/>
                          <wp:docPr id="5" name="Immagine 5" descr="LogoDiMeVNew2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5" descr="LogoDiMeVNew2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9180" cy="699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A055D">
      <w:rPr>
        <w:noProof/>
      </w:rPr>
      <w:drawing>
        <wp:inline distT="0" distB="0" distL="0" distR="0" wp14:anchorId="3D6900BE" wp14:editId="6569DB62">
          <wp:extent cx="2200275" cy="733425"/>
          <wp:effectExtent l="0" t="0" r="0" b="0"/>
          <wp:docPr id="2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UNIBA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47BF7B" w14:textId="77777777" w:rsidR="00FA6DFE" w:rsidRDefault="00FA6DF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077FC" w14:textId="77777777" w:rsidR="00AB76D6" w:rsidRDefault="00AB76D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812D6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7581F"/>
    <w:multiLevelType w:val="hybridMultilevel"/>
    <w:tmpl w:val="E0E653B2"/>
    <w:lvl w:ilvl="0" w:tplc="041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 w15:restartNumberingAfterBreak="0">
    <w:nsid w:val="06BC119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38C938C7"/>
    <w:multiLevelType w:val="hybridMultilevel"/>
    <w:tmpl w:val="C32C0178"/>
    <w:lvl w:ilvl="0" w:tplc="34CA812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6EC19B8"/>
    <w:multiLevelType w:val="hybridMultilevel"/>
    <w:tmpl w:val="A4002E3C"/>
    <w:lvl w:ilvl="0" w:tplc="0410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61B81BD5"/>
    <w:multiLevelType w:val="hybridMultilevel"/>
    <w:tmpl w:val="CB283F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A7A8E"/>
    <w:multiLevelType w:val="hybridMultilevel"/>
    <w:tmpl w:val="EB0CE7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842"/>
    <w:rsid w:val="00004E9D"/>
    <w:rsid w:val="00011ECA"/>
    <w:rsid w:val="00015163"/>
    <w:rsid w:val="00015AAC"/>
    <w:rsid w:val="0003252F"/>
    <w:rsid w:val="0003602A"/>
    <w:rsid w:val="00042075"/>
    <w:rsid w:val="000451B9"/>
    <w:rsid w:val="000477CF"/>
    <w:rsid w:val="000524EB"/>
    <w:rsid w:val="00060CC9"/>
    <w:rsid w:val="00085AA0"/>
    <w:rsid w:val="0009236A"/>
    <w:rsid w:val="00096C12"/>
    <w:rsid w:val="000977B1"/>
    <w:rsid w:val="000A2199"/>
    <w:rsid w:val="000A6FF7"/>
    <w:rsid w:val="000A7B42"/>
    <w:rsid w:val="000D124D"/>
    <w:rsid w:val="00103DE9"/>
    <w:rsid w:val="00117BC3"/>
    <w:rsid w:val="001303FD"/>
    <w:rsid w:val="00140B9D"/>
    <w:rsid w:val="00161B0E"/>
    <w:rsid w:val="0016698D"/>
    <w:rsid w:val="00172AE4"/>
    <w:rsid w:val="00192E03"/>
    <w:rsid w:val="00196BBA"/>
    <w:rsid w:val="001A047D"/>
    <w:rsid w:val="001A0F29"/>
    <w:rsid w:val="001A4D9E"/>
    <w:rsid w:val="001C1ECA"/>
    <w:rsid w:val="001D51D0"/>
    <w:rsid w:val="001D7D9C"/>
    <w:rsid w:val="001E0C80"/>
    <w:rsid w:val="001F3831"/>
    <w:rsid w:val="001F6D72"/>
    <w:rsid w:val="0021255C"/>
    <w:rsid w:val="00214DED"/>
    <w:rsid w:val="00220A26"/>
    <w:rsid w:val="00221381"/>
    <w:rsid w:val="00225D4A"/>
    <w:rsid w:val="00231845"/>
    <w:rsid w:val="00231E2B"/>
    <w:rsid w:val="00261A77"/>
    <w:rsid w:val="0026738F"/>
    <w:rsid w:val="00270951"/>
    <w:rsid w:val="002726F3"/>
    <w:rsid w:val="002918E3"/>
    <w:rsid w:val="002933A1"/>
    <w:rsid w:val="002A35E3"/>
    <w:rsid w:val="002A60C7"/>
    <w:rsid w:val="002A6BF5"/>
    <w:rsid w:val="002B37F3"/>
    <w:rsid w:val="002C4533"/>
    <w:rsid w:val="002C50C6"/>
    <w:rsid w:val="002D0B38"/>
    <w:rsid w:val="002D2751"/>
    <w:rsid w:val="002F2A51"/>
    <w:rsid w:val="00315B57"/>
    <w:rsid w:val="003256DA"/>
    <w:rsid w:val="00330A4B"/>
    <w:rsid w:val="00337CE1"/>
    <w:rsid w:val="003507AE"/>
    <w:rsid w:val="00353B8E"/>
    <w:rsid w:val="00356235"/>
    <w:rsid w:val="00366778"/>
    <w:rsid w:val="003761A5"/>
    <w:rsid w:val="00376E9E"/>
    <w:rsid w:val="003A36FC"/>
    <w:rsid w:val="003A39AB"/>
    <w:rsid w:val="003A5712"/>
    <w:rsid w:val="003A60DD"/>
    <w:rsid w:val="003C2B5A"/>
    <w:rsid w:val="003C5CB7"/>
    <w:rsid w:val="003D78EE"/>
    <w:rsid w:val="003E0372"/>
    <w:rsid w:val="003E1903"/>
    <w:rsid w:val="003E4923"/>
    <w:rsid w:val="00417A57"/>
    <w:rsid w:val="004260CA"/>
    <w:rsid w:val="00430A09"/>
    <w:rsid w:val="00443541"/>
    <w:rsid w:val="0044379D"/>
    <w:rsid w:val="0044796F"/>
    <w:rsid w:val="00480BED"/>
    <w:rsid w:val="00495502"/>
    <w:rsid w:val="004A5267"/>
    <w:rsid w:val="004B0DF0"/>
    <w:rsid w:val="004C1632"/>
    <w:rsid w:val="004C6675"/>
    <w:rsid w:val="004C695D"/>
    <w:rsid w:val="004D0ACD"/>
    <w:rsid w:val="004E1202"/>
    <w:rsid w:val="00507C52"/>
    <w:rsid w:val="00507DF1"/>
    <w:rsid w:val="00511070"/>
    <w:rsid w:val="00520BA9"/>
    <w:rsid w:val="00525B62"/>
    <w:rsid w:val="00530BD0"/>
    <w:rsid w:val="00532AAF"/>
    <w:rsid w:val="00552030"/>
    <w:rsid w:val="00556D78"/>
    <w:rsid w:val="00560B8F"/>
    <w:rsid w:val="00592505"/>
    <w:rsid w:val="00594649"/>
    <w:rsid w:val="005A2636"/>
    <w:rsid w:val="005E2A47"/>
    <w:rsid w:val="005F3842"/>
    <w:rsid w:val="0062380B"/>
    <w:rsid w:val="00624EC7"/>
    <w:rsid w:val="00635D88"/>
    <w:rsid w:val="0063790D"/>
    <w:rsid w:val="0064312F"/>
    <w:rsid w:val="00646EF9"/>
    <w:rsid w:val="00651681"/>
    <w:rsid w:val="006616C0"/>
    <w:rsid w:val="006627E1"/>
    <w:rsid w:val="00684940"/>
    <w:rsid w:val="006878A4"/>
    <w:rsid w:val="00690FE0"/>
    <w:rsid w:val="006B595B"/>
    <w:rsid w:val="006B7385"/>
    <w:rsid w:val="006C145D"/>
    <w:rsid w:val="006C1812"/>
    <w:rsid w:val="006D0AE0"/>
    <w:rsid w:val="006D1153"/>
    <w:rsid w:val="006E488A"/>
    <w:rsid w:val="006F1D4E"/>
    <w:rsid w:val="00717465"/>
    <w:rsid w:val="00720BB2"/>
    <w:rsid w:val="00720E31"/>
    <w:rsid w:val="0072536A"/>
    <w:rsid w:val="007268CD"/>
    <w:rsid w:val="00731F7D"/>
    <w:rsid w:val="0073318F"/>
    <w:rsid w:val="007374AA"/>
    <w:rsid w:val="007410C2"/>
    <w:rsid w:val="0076594D"/>
    <w:rsid w:val="00782E47"/>
    <w:rsid w:val="007A3CF2"/>
    <w:rsid w:val="007C0DB8"/>
    <w:rsid w:val="007C7175"/>
    <w:rsid w:val="007D05A2"/>
    <w:rsid w:val="007E6B6A"/>
    <w:rsid w:val="007F1F07"/>
    <w:rsid w:val="007F2B93"/>
    <w:rsid w:val="007F69FF"/>
    <w:rsid w:val="008007EC"/>
    <w:rsid w:val="00811849"/>
    <w:rsid w:val="00815237"/>
    <w:rsid w:val="008569BE"/>
    <w:rsid w:val="008935EF"/>
    <w:rsid w:val="008B79B0"/>
    <w:rsid w:val="008C29A5"/>
    <w:rsid w:val="008C3A23"/>
    <w:rsid w:val="008F0730"/>
    <w:rsid w:val="008F2631"/>
    <w:rsid w:val="00914B49"/>
    <w:rsid w:val="00915041"/>
    <w:rsid w:val="00917046"/>
    <w:rsid w:val="00933EFF"/>
    <w:rsid w:val="00946869"/>
    <w:rsid w:val="009478BF"/>
    <w:rsid w:val="00951394"/>
    <w:rsid w:val="00964C8C"/>
    <w:rsid w:val="00975289"/>
    <w:rsid w:val="0098247D"/>
    <w:rsid w:val="00982B7C"/>
    <w:rsid w:val="00994505"/>
    <w:rsid w:val="00997A9F"/>
    <w:rsid w:val="009B1C5B"/>
    <w:rsid w:val="009B7A4F"/>
    <w:rsid w:val="009C07C7"/>
    <w:rsid w:val="009C2472"/>
    <w:rsid w:val="009D45E9"/>
    <w:rsid w:val="009D5BB0"/>
    <w:rsid w:val="009D66FB"/>
    <w:rsid w:val="00A06DBD"/>
    <w:rsid w:val="00A22EED"/>
    <w:rsid w:val="00A30EFF"/>
    <w:rsid w:val="00A36761"/>
    <w:rsid w:val="00A370CD"/>
    <w:rsid w:val="00A53C15"/>
    <w:rsid w:val="00A5643D"/>
    <w:rsid w:val="00A62A34"/>
    <w:rsid w:val="00A82204"/>
    <w:rsid w:val="00A82F9F"/>
    <w:rsid w:val="00AA125A"/>
    <w:rsid w:val="00AA1E04"/>
    <w:rsid w:val="00AB76D6"/>
    <w:rsid w:val="00AC08E5"/>
    <w:rsid w:val="00AD4B0E"/>
    <w:rsid w:val="00AE63F4"/>
    <w:rsid w:val="00AF63DD"/>
    <w:rsid w:val="00B0454E"/>
    <w:rsid w:val="00B21405"/>
    <w:rsid w:val="00B36290"/>
    <w:rsid w:val="00B4519E"/>
    <w:rsid w:val="00B560D5"/>
    <w:rsid w:val="00B63625"/>
    <w:rsid w:val="00B72AEC"/>
    <w:rsid w:val="00B86AE1"/>
    <w:rsid w:val="00BA6B4E"/>
    <w:rsid w:val="00BB14F8"/>
    <w:rsid w:val="00BB3B8D"/>
    <w:rsid w:val="00BD0984"/>
    <w:rsid w:val="00BD57E5"/>
    <w:rsid w:val="00BD6339"/>
    <w:rsid w:val="00BD75F5"/>
    <w:rsid w:val="00BE353C"/>
    <w:rsid w:val="00BE7F35"/>
    <w:rsid w:val="00BF449B"/>
    <w:rsid w:val="00C115E8"/>
    <w:rsid w:val="00C14F17"/>
    <w:rsid w:val="00C22322"/>
    <w:rsid w:val="00C27C82"/>
    <w:rsid w:val="00C30989"/>
    <w:rsid w:val="00C32E75"/>
    <w:rsid w:val="00C61F57"/>
    <w:rsid w:val="00CA60C9"/>
    <w:rsid w:val="00CB27B5"/>
    <w:rsid w:val="00CC77D6"/>
    <w:rsid w:val="00CD64AE"/>
    <w:rsid w:val="00CD7C17"/>
    <w:rsid w:val="00CE3C4E"/>
    <w:rsid w:val="00CE7878"/>
    <w:rsid w:val="00CF1419"/>
    <w:rsid w:val="00D00394"/>
    <w:rsid w:val="00D03967"/>
    <w:rsid w:val="00D13BC4"/>
    <w:rsid w:val="00D31963"/>
    <w:rsid w:val="00D34F75"/>
    <w:rsid w:val="00D440FD"/>
    <w:rsid w:val="00D5132E"/>
    <w:rsid w:val="00D57E67"/>
    <w:rsid w:val="00D61E39"/>
    <w:rsid w:val="00D647D1"/>
    <w:rsid w:val="00D71A20"/>
    <w:rsid w:val="00D81DE5"/>
    <w:rsid w:val="00D84EB0"/>
    <w:rsid w:val="00DA24A1"/>
    <w:rsid w:val="00DA2DC6"/>
    <w:rsid w:val="00DB45D3"/>
    <w:rsid w:val="00DF1A74"/>
    <w:rsid w:val="00DF4ACE"/>
    <w:rsid w:val="00DF6F77"/>
    <w:rsid w:val="00E020ED"/>
    <w:rsid w:val="00E100F1"/>
    <w:rsid w:val="00E17702"/>
    <w:rsid w:val="00E354CC"/>
    <w:rsid w:val="00E417F3"/>
    <w:rsid w:val="00E450E7"/>
    <w:rsid w:val="00E45727"/>
    <w:rsid w:val="00E52780"/>
    <w:rsid w:val="00E637A0"/>
    <w:rsid w:val="00E66829"/>
    <w:rsid w:val="00E8229B"/>
    <w:rsid w:val="00EA250F"/>
    <w:rsid w:val="00EA2514"/>
    <w:rsid w:val="00EA44E6"/>
    <w:rsid w:val="00EC198D"/>
    <w:rsid w:val="00ED0C24"/>
    <w:rsid w:val="00EF4105"/>
    <w:rsid w:val="00EF593E"/>
    <w:rsid w:val="00F02A7D"/>
    <w:rsid w:val="00F0679E"/>
    <w:rsid w:val="00F10660"/>
    <w:rsid w:val="00F12660"/>
    <w:rsid w:val="00F12BA5"/>
    <w:rsid w:val="00F20526"/>
    <w:rsid w:val="00F43C5D"/>
    <w:rsid w:val="00F509BC"/>
    <w:rsid w:val="00F53195"/>
    <w:rsid w:val="00F56A2B"/>
    <w:rsid w:val="00F6035E"/>
    <w:rsid w:val="00F63AEE"/>
    <w:rsid w:val="00F758FA"/>
    <w:rsid w:val="00F81172"/>
    <w:rsid w:val="00F843EC"/>
    <w:rsid w:val="00F86481"/>
    <w:rsid w:val="00F92457"/>
    <w:rsid w:val="00F92910"/>
    <w:rsid w:val="00F93941"/>
    <w:rsid w:val="00F96BC8"/>
    <w:rsid w:val="00FA2558"/>
    <w:rsid w:val="00FA6DFE"/>
    <w:rsid w:val="00FA7036"/>
    <w:rsid w:val="00FB0599"/>
    <w:rsid w:val="00FC04A8"/>
    <w:rsid w:val="00FC5FD8"/>
    <w:rsid w:val="00FD30AD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867593"/>
  <w15:chartTrackingRefBased/>
  <w15:docId w15:val="{EF72F459-BCFD-4568-AB67-D02AB51E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977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0977B1"/>
    <w:pPr>
      <w:keepNext/>
      <w:ind w:left="567" w:right="567"/>
      <w:jc w:val="both"/>
      <w:outlineLvl w:val="0"/>
    </w:pPr>
    <w:rPr>
      <w:szCs w:val="20"/>
    </w:rPr>
  </w:style>
  <w:style w:type="paragraph" w:styleId="Titolo2">
    <w:name w:val="heading 2"/>
    <w:basedOn w:val="Normale"/>
    <w:next w:val="Normale"/>
    <w:link w:val="Titolo2Carattere"/>
    <w:qFormat/>
    <w:rsid w:val="000977B1"/>
    <w:pPr>
      <w:keepNext/>
      <w:spacing w:line="360" w:lineRule="auto"/>
      <w:ind w:left="567" w:right="567" w:firstLine="141"/>
      <w:jc w:val="center"/>
      <w:outlineLvl w:val="1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A7036"/>
    <w:rPr>
      <w:color w:val="0000FF"/>
      <w:u w:val="single"/>
    </w:rPr>
  </w:style>
  <w:style w:type="paragraph" w:styleId="Intestazione">
    <w:name w:val="header"/>
    <w:basedOn w:val="Normal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B0DF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0977B1"/>
    <w:rPr>
      <w:sz w:val="24"/>
    </w:rPr>
  </w:style>
  <w:style w:type="character" w:customStyle="1" w:styleId="Titolo2Carattere">
    <w:name w:val="Titolo 2 Carattere"/>
    <w:link w:val="Titolo2"/>
    <w:rsid w:val="000977B1"/>
    <w:rPr>
      <w:sz w:val="24"/>
    </w:rPr>
  </w:style>
  <w:style w:type="paragraph" w:customStyle="1" w:styleId="Grigliamedia1-Colore21">
    <w:name w:val="Griglia media 1 - Colore 21"/>
    <w:basedOn w:val="Normale"/>
    <w:uiPriority w:val="34"/>
    <w:qFormat/>
    <w:rsid w:val="008C3A23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  <w:style w:type="table" w:styleId="Grigliatabella">
    <w:name w:val="Table Grid"/>
    <w:basedOn w:val="Tabellanormale"/>
    <w:uiPriority w:val="59"/>
    <w:rsid w:val="00CD64AE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F5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a\Desktop\UO%20Didattica%20CL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UO Didattica CL</Template>
  <TotalTime>44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Links>
    <vt:vector size="6" baseType="variant">
      <vt:variant>
        <vt:i4>6357097</vt:i4>
      </vt:variant>
      <vt:variant>
        <vt:i4>0</vt:i4>
      </vt:variant>
      <vt:variant>
        <vt:i4>0</vt:i4>
      </vt:variant>
      <vt:variant>
        <vt:i4>5</vt:i4>
      </vt:variant>
      <vt:variant>
        <vt:lpwstr>mailto:francesca.colaianni@uniba.it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cp:lastModifiedBy>Francesca Colaianni</cp:lastModifiedBy>
  <cp:revision>33</cp:revision>
  <cp:lastPrinted>2022-09-16T10:10:00Z</cp:lastPrinted>
  <dcterms:created xsi:type="dcterms:W3CDTF">2022-09-13T11:09:00Z</dcterms:created>
  <dcterms:modified xsi:type="dcterms:W3CDTF">2024-06-24T12:25:00Z</dcterms:modified>
</cp:coreProperties>
</file>