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10BEC" w14:textId="5E3CE2F2" w:rsidR="00071528" w:rsidRPr="00856373" w:rsidRDefault="00071528" w:rsidP="00100219">
      <w:pPr>
        <w:pStyle w:val="Intestazione"/>
        <w:rPr>
          <w:rFonts w:ascii="Aptos" w:hAnsi="Aptos" w:cs="Aptos"/>
          <w:b/>
          <w:bCs/>
          <w:sz w:val="22"/>
          <w:szCs w:val="22"/>
        </w:rPr>
      </w:pPr>
      <w:r w:rsidRPr="00856373">
        <w:rPr>
          <w:rFonts w:ascii="Aptos" w:hAnsi="Aptos" w:cs="Aptos"/>
          <w:b/>
          <w:bCs/>
          <w:sz w:val="22"/>
          <w:szCs w:val="22"/>
        </w:rPr>
        <w:t>ALLEGATO C</w:t>
      </w:r>
    </w:p>
    <w:p w14:paraId="533336DF" w14:textId="77777777" w:rsidR="00071528" w:rsidRPr="00856373" w:rsidRDefault="00071528" w:rsidP="00100219">
      <w:pPr>
        <w:pStyle w:val="Intestazione"/>
        <w:rPr>
          <w:rFonts w:ascii="Aptos" w:hAnsi="Aptos" w:cs="Aptos"/>
          <w:b/>
          <w:bCs/>
          <w:sz w:val="22"/>
          <w:szCs w:val="22"/>
        </w:rPr>
      </w:pPr>
    </w:p>
    <w:p w14:paraId="7A67428B" w14:textId="2179B699" w:rsidR="007027EC" w:rsidRPr="00856373" w:rsidRDefault="007027EC" w:rsidP="00100219">
      <w:pPr>
        <w:pStyle w:val="Intestazione"/>
        <w:jc w:val="center"/>
        <w:rPr>
          <w:rFonts w:ascii="Aptos" w:hAnsi="Aptos" w:cs="Aptos"/>
          <w:b/>
          <w:bCs/>
          <w:sz w:val="22"/>
          <w:szCs w:val="22"/>
        </w:rPr>
      </w:pPr>
      <w:r w:rsidRPr="00856373">
        <w:rPr>
          <w:rFonts w:ascii="Aptos" w:hAnsi="Aptos" w:cs="Aptos"/>
          <w:b/>
          <w:bCs/>
          <w:sz w:val="22"/>
          <w:szCs w:val="22"/>
        </w:rPr>
        <w:t>DICHIARAZIONE SOSTITUTIVA DELL’ATTO DI NOTORIETÀ</w:t>
      </w:r>
      <w:r w:rsidRPr="00856373">
        <w:rPr>
          <w:rFonts w:ascii="Aptos" w:hAnsi="Aptos" w:cs="Aptos"/>
          <w:b/>
          <w:bCs/>
          <w:sz w:val="22"/>
          <w:szCs w:val="22"/>
        </w:rPr>
        <w:br/>
        <w:t>ATTESTANTE LA CONFORMITÀ DELLE COPIE AGLI ORIGINALI</w:t>
      </w:r>
      <w:r w:rsidRPr="00856373">
        <w:rPr>
          <w:rFonts w:ascii="Aptos" w:hAnsi="Aptos" w:cs="Aptos"/>
          <w:b/>
          <w:bCs/>
          <w:sz w:val="22"/>
          <w:szCs w:val="22"/>
        </w:rPr>
        <w:br/>
        <w:t>(artt. 19 e 47 del D.P.R. 28 dicembre 2000, n. 445)</w:t>
      </w:r>
    </w:p>
    <w:p w14:paraId="481B94DB" w14:textId="77777777" w:rsidR="00071528" w:rsidRPr="00856373" w:rsidRDefault="00071528" w:rsidP="00100219">
      <w:pPr>
        <w:pStyle w:val="Intestazione"/>
        <w:jc w:val="center"/>
        <w:rPr>
          <w:rFonts w:ascii="Aptos" w:hAnsi="Aptos" w:cs="Aptos"/>
          <w:b/>
          <w:bCs/>
          <w:sz w:val="22"/>
          <w:szCs w:val="22"/>
        </w:rPr>
      </w:pPr>
    </w:p>
    <w:p w14:paraId="652A655B" w14:textId="77777777" w:rsidR="00071528" w:rsidRPr="00856373" w:rsidRDefault="00071528" w:rsidP="00100219">
      <w:pPr>
        <w:pStyle w:val="Corpotesto"/>
        <w:spacing w:after="0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Il/la sottoscritto/a _____________________________________________________________</w:t>
      </w:r>
    </w:p>
    <w:p w14:paraId="267F3F0F" w14:textId="77777777" w:rsidR="00071528" w:rsidRPr="00856373" w:rsidRDefault="00071528" w:rsidP="00100219">
      <w:pPr>
        <w:pStyle w:val="Corpotesto"/>
        <w:spacing w:before="0" w:line="200" w:lineRule="atLeast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                                                        (</w:t>
      </w:r>
      <w:proofErr w:type="gramStart"/>
      <w:r w:rsidRPr="00856373">
        <w:rPr>
          <w:rFonts w:ascii="Aptos" w:hAnsi="Aptos" w:cs="Aptos"/>
          <w:sz w:val="20"/>
        </w:rPr>
        <w:t xml:space="preserve">cognome)   </w:t>
      </w:r>
      <w:proofErr w:type="gramEnd"/>
      <w:r w:rsidRPr="00856373">
        <w:rPr>
          <w:rFonts w:ascii="Aptos" w:hAnsi="Aptos" w:cs="Aptos"/>
          <w:sz w:val="20"/>
        </w:rPr>
        <w:t xml:space="preserve">                                                  </w:t>
      </w:r>
      <w:proofErr w:type="gramStart"/>
      <w:r w:rsidRPr="00856373">
        <w:rPr>
          <w:rFonts w:ascii="Aptos" w:hAnsi="Aptos" w:cs="Aptos"/>
          <w:sz w:val="20"/>
        </w:rPr>
        <w:t xml:space="preserve">   (</w:t>
      </w:r>
      <w:proofErr w:type="gramEnd"/>
      <w:r w:rsidRPr="00856373">
        <w:rPr>
          <w:rFonts w:ascii="Aptos" w:hAnsi="Aptos" w:cs="Aptos"/>
          <w:sz w:val="20"/>
        </w:rPr>
        <w:t>nome)</w:t>
      </w:r>
    </w:p>
    <w:p w14:paraId="7AA2E49C" w14:textId="77777777" w:rsidR="00071528" w:rsidRPr="00856373" w:rsidRDefault="00071528" w:rsidP="00100219">
      <w:pPr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nato/a </w:t>
      </w:r>
      <w:proofErr w:type="spellStart"/>
      <w:r w:rsidRPr="00856373">
        <w:rPr>
          <w:rFonts w:ascii="Aptos" w:hAnsi="Aptos" w:cs="Aptos"/>
          <w:sz w:val="20"/>
        </w:rPr>
        <w:t>a</w:t>
      </w:r>
      <w:proofErr w:type="spellEnd"/>
      <w:r w:rsidRPr="00856373">
        <w:rPr>
          <w:rFonts w:ascii="Aptos" w:hAnsi="Aptos" w:cs="Aptos"/>
          <w:sz w:val="20"/>
        </w:rPr>
        <w:t xml:space="preserve"> _______________________________________________ (______) il ______________ </w:t>
      </w:r>
    </w:p>
    <w:p w14:paraId="56291D6C" w14:textId="77777777" w:rsidR="00071528" w:rsidRPr="00856373" w:rsidRDefault="00071528" w:rsidP="00100219">
      <w:pPr>
        <w:spacing w:line="240" w:lineRule="atLeast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                  (comune di nascita; se nato/a all’estero, specificare lo </w:t>
      </w:r>
      <w:proofErr w:type="gramStart"/>
      <w:r w:rsidRPr="00856373">
        <w:rPr>
          <w:rFonts w:ascii="Aptos" w:hAnsi="Aptos" w:cs="Aptos"/>
          <w:sz w:val="20"/>
        </w:rPr>
        <w:t>stato)(</w:t>
      </w:r>
      <w:proofErr w:type="gramEnd"/>
      <w:r w:rsidRPr="00856373">
        <w:rPr>
          <w:rFonts w:ascii="Aptos" w:hAnsi="Aptos" w:cs="Aptos"/>
          <w:sz w:val="20"/>
        </w:rPr>
        <w:t>prov.)    (data di nascita)</w:t>
      </w:r>
    </w:p>
    <w:p w14:paraId="025A8FAE" w14:textId="77777777" w:rsidR="00071528" w:rsidRPr="00856373" w:rsidRDefault="00071528" w:rsidP="00100219">
      <w:pPr>
        <w:pStyle w:val="Corpotesto"/>
        <w:spacing w:after="0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residente a _____________________________________________________________ (____) </w:t>
      </w:r>
    </w:p>
    <w:p w14:paraId="6746B8B6" w14:textId="77777777" w:rsidR="00071528" w:rsidRPr="00856373" w:rsidRDefault="00071528" w:rsidP="00100219">
      <w:pPr>
        <w:spacing w:line="240" w:lineRule="atLeast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                                   (comune di </w:t>
      </w:r>
      <w:proofErr w:type="gramStart"/>
      <w:r w:rsidRPr="00856373">
        <w:rPr>
          <w:rFonts w:ascii="Aptos" w:hAnsi="Aptos" w:cs="Aptos"/>
          <w:sz w:val="20"/>
        </w:rPr>
        <w:t xml:space="preserve">residenza)   </w:t>
      </w:r>
      <w:proofErr w:type="gramEnd"/>
      <w:r w:rsidRPr="00856373">
        <w:rPr>
          <w:rFonts w:ascii="Aptos" w:hAnsi="Aptos" w:cs="Aptos"/>
          <w:sz w:val="20"/>
        </w:rPr>
        <w:t xml:space="preserve">                                                                            </w:t>
      </w:r>
      <w:proofErr w:type="gramStart"/>
      <w:r w:rsidRPr="00856373">
        <w:rPr>
          <w:rFonts w:ascii="Aptos" w:hAnsi="Aptos" w:cs="Aptos"/>
          <w:sz w:val="20"/>
        </w:rPr>
        <w:t xml:space="preserve">   (</w:t>
      </w:r>
      <w:proofErr w:type="gramEnd"/>
      <w:r w:rsidRPr="00856373">
        <w:rPr>
          <w:rFonts w:ascii="Aptos" w:hAnsi="Aptos" w:cs="Aptos"/>
          <w:sz w:val="20"/>
        </w:rPr>
        <w:t>prov.)</w:t>
      </w:r>
    </w:p>
    <w:p w14:paraId="1F29084C" w14:textId="77777777" w:rsidR="00071528" w:rsidRPr="00856373" w:rsidRDefault="00071528" w:rsidP="00100219">
      <w:pPr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in _______________________________________________________________ n. __________ </w:t>
      </w:r>
    </w:p>
    <w:p w14:paraId="042FFE7D" w14:textId="77777777" w:rsidR="00071528" w:rsidRPr="00856373" w:rsidRDefault="00071528" w:rsidP="00100219">
      <w:pPr>
        <w:spacing w:line="240" w:lineRule="atLeast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                                                                               (indirizzo)</w:t>
      </w:r>
    </w:p>
    <w:p w14:paraId="4042C1B3" w14:textId="77777777" w:rsidR="00071528" w:rsidRPr="00856373" w:rsidRDefault="00071528" w:rsidP="00100219">
      <w:pPr>
        <w:rPr>
          <w:rFonts w:ascii="Aptos" w:hAnsi="Aptos" w:cs="Aptos"/>
          <w:sz w:val="20"/>
        </w:rPr>
      </w:pPr>
    </w:p>
    <w:p w14:paraId="5C0DC405" w14:textId="77777777" w:rsidR="00071528" w:rsidRPr="00856373" w:rsidRDefault="00071528" w:rsidP="00100219">
      <w:pPr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consapevole delle sanzioni penali, nel caso di dichiarazioni non veritiere e falsità negli atti, richiamate dall’art. 76 D.P.R. 445 del 28/12/2000,</w:t>
      </w:r>
    </w:p>
    <w:p w14:paraId="1725E569" w14:textId="77777777" w:rsidR="00071528" w:rsidRPr="00856373" w:rsidRDefault="00071528" w:rsidP="00100219">
      <w:pPr>
        <w:rPr>
          <w:rFonts w:ascii="Aptos" w:hAnsi="Aptos" w:cs="Aptos"/>
          <w:sz w:val="20"/>
        </w:rPr>
      </w:pPr>
    </w:p>
    <w:p w14:paraId="23DEAEB5" w14:textId="77777777" w:rsidR="00071528" w:rsidRPr="00856373" w:rsidRDefault="00071528" w:rsidP="00100219">
      <w:pPr>
        <w:pStyle w:val="Intestazione"/>
        <w:jc w:val="center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DICHIARA</w:t>
      </w:r>
    </w:p>
    <w:p w14:paraId="30E12D1F" w14:textId="77777777" w:rsidR="00071528" w:rsidRPr="00856373" w:rsidRDefault="00071528" w:rsidP="00100219">
      <w:pPr>
        <w:pStyle w:val="Intestazione"/>
        <w:jc w:val="center"/>
        <w:rPr>
          <w:rFonts w:ascii="Aptos" w:hAnsi="Aptos" w:cs="Aptos"/>
          <w:sz w:val="20"/>
        </w:rPr>
      </w:pPr>
    </w:p>
    <w:p w14:paraId="498CD028" w14:textId="77777777" w:rsidR="00071528" w:rsidRPr="00856373" w:rsidRDefault="00071528" w:rsidP="00100219">
      <w:pPr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di essere a conoscenza del fatto che l’allegata copia:</w:t>
      </w:r>
    </w:p>
    <w:p w14:paraId="3A1A7CD4" w14:textId="77777777" w:rsidR="00071528" w:rsidRPr="00856373" w:rsidRDefault="00071528" w:rsidP="00100219">
      <w:pPr>
        <w:rPr>
          <w:rFonts w:ascii="Aptos" w:hAnsi="Aptos" w:cs="Aptos"/>
          <w:sz w:val="20"/>
        </w:rPr>
      </w:pPr>
    </w:p>
    <w:p w14:paraId="253392E1" w14:textId="77777777" w:rsidR="00071528" w:rsidRPr="00856373" w:rsidRDefault="00071528" w:rsidP="00FA0D35">
      <w:pPr>
        <w:numPr>
          <w:ilvl w:val="0"/>
          <w:numId w:val="5"/>
        </w:numPr>
        <w:spacing w:line="360" w:lineRule="auto"/>
        <w:jc w:val="both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dell’atto/documento __________________________________________ conservato/rilasciato dalla amministrazione pubblica _________________________________________ è conforme all’originale;</w:t>
      </w:r>
    </w:p>
    <w:p w14:paraId="46968E9D" w14:textId="77777777" w:rsidR="00071528" w:rsidRPr="00856373" w:rsidRDefault="00071528" w:rsidP="00FA0D35">
      <w:pPr>
        <w:numPr>
          <w:ilvl w:val="0"/>
          <w:numId w:val="5"/>
        </w:numPr>
        <w:spacing w:line="360" w:lineRule="auto"/>
        <w:jc w:val="both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della pubblicazione dal titolo ____________________________________________________ edito da _____________________________________________________________________, riprodotto per intero/estratto da pag. ________ a pag. ________ e quindi composta di n° ________________ fogli, è conforme all’originale.</w:t>
      </w:r>
    </w:p>
    <w:tbl>
      <w:tblPr>
        <w:tblW w:w="1034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5172"/>
      </w:tblGrid>
      <w:tr w:rsidR="00071528" w:rsidRPr="00856373" w14:paraId="2C274DE6" w14:textId="77777777">
        <w:trPr>
          <w:jc w:val="center"/>
        </w:trPr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14:paraId="18EA04D0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  <w:r w:rsidRPr="00856373">
              <w:rPr>
                <w:rFonts w:ascii="Aptos" w:hAnsi="Aptos" w:cs="Aptos"/>
                <w:sz w:val="20"/>
              </w:rPr>
              <w:t>Luogo e data</w:t>
            </w:r>
          </w:p>
          <w:p w14:paraId="64C768FE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</w:p>
          <w:p w14:paraId="5113B269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</w:p>
          <w:p w14:paraId="7BB053B0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  <w:r w:rsidRPr="00856373">
              <w:rPr>
                <w:rFonts w:ascii="Aptos" w:hAnsi="Aptos" w:cs="Aptos"/>
                <w:sz w:val="20"/>
              </w:rPr>
              <w:t>…………………………………………….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14:paraId="36877635" w14:textId="77777777" w:rsidR="00071528" w:rsidRPr="00856373" w:rsidRDefault="00071528">
            <w:pPr>
              <w:pStyle w:val="Titolo5"/>
              <w:ind w:hanging="274"/>
              <w:jc w:val="center"/>
              <w:rPr>
                <w:rFonts w:ascii="Aptos" w:hAnsi="Aptos" w:cs="Aptos"/>
                <w:b/>
                <w:i/>
                <w:sz w:val="20"/>
              </w:rPr>
            </w:pPr>
            <w:r w:rsidRPr="00856373">
              <w:rPr>
                <w:rFonts w:ascii="Aptos" w:hAnsi="Aptos" w:cs="Aptos"/>
                <w:sz w:val="20"/>
              </w:rPr>
              <w:t xml:space="preserve">Il / La </w:t>
            </w:r>
            <w:proofErr w:type="gramStart"/>
            <w:r w:rsidRPr="00856373">
              <w:rPr>
                <w:rFonts w:ascii="Aptos" w:hAnsi="Aptos" w:cs="Aptos"/>
                <w:sz w:val="20"/>
              </w:rPr>
              <w:t>Dichiarante(</w:t>
            </w:r>
            <w:proofErr w:type="gramEnd"/>
            <w:r w:rsidRPr="00856373">
              <w:rPr>
                <w:rFonts w:ascii="Aptos" w:hAnsi="Aptos" w:cs="Aptos"/>
                <w:sz w:val="20"/>
              </w:rPr>
              <w:t>1)</w:t>
            </w:r>
          </w:p>
          <w:p w14:paraId="05CE9F0E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</w:p>
          <w:p w14:paraId="62B8A0B8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</w:p>
          <w:p w14:paraId="5FFA9B5E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  <w:r w:rsidRPr="00856373">
              <w:rPr>
                <w:rFonts w:ascii="Aptos" w:hAnsi="Aptos" w:cs="Aptos"/>
                <w:sz w:val="20"/>
              </w:rPr>
              <w:t>…………………………………………….</w:t>
            </w:r>
          </w:p>
        </w:tc>
      </w:tr>
    </w:tbl>
    <w:p w14:paraId="7AE447D8" w14:textId="77777777" w:rsidR="00071528" w:rsidRPr="00856373" w:rsidRDefault="00071528" w:rsidP="00100219">
      <w:pPr>
        <w:pStyle w:val="Corpotes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(1) Ai sensi dell’art. 38, D.P.R.445 del 28/12/2000 la dichiarazione è sottoscritta dall’interessato in presenza del dipendente addetto ovvero sottoscritta e inviata unitamente a copia fotostatica, non autenticata, di un documento di identità del sottoscrittore all’ufficio competente.</w:t>
      </w:r>
    </w:p>
    <w:p w14:paraId="22A51AC3" w14:textId="77777777" w:rsidR="00071528" w:rsidRPr="00856373" w:rsidRDefault="00071528" w:rsidP="00100219">
      <w:pPr>
        <w:jc w:val="both"/>
        <w:rPr>
          <w:rFonts w:ascii="Arial" w:hAnsi="Arial" w:cs="Arial"/>
          <w:b/>
          <w:i/>
          <w:sz w:val="20"/>
        </w:rPr>
      </w:pPr>
    </w:p>
    <w:p w14:paraId="330076E5" w14:textId="77777777" w:rsidR="00071528" w:rsidRPr="00856373" w:rsidRDefault="00071528" w:rsidP="00100219">
      <w:pPr>
        <w:jc w:val="both"/>
        <w:rPr>
          <w:rFonts w:ascii="Arial" w:hAnsi="Arial" w:cs="Arial"/>
          <w:b/>
          <w:i/>
          <w:sz w:val="20"/>
        </w:rPr>
      </w:pPr>
    </w:p>
    <w:p w14:paraId="33DDF0AE" w14:textId="77777777" w:rsidR="00071528" w:rsidRPr="00856373" w:rsidRDefault="00071528" w:rsidP="00495086">
      <w:pPr>
        <w:pStyle w:val="Articolotesto"/>
        <w:rPr>
          <w:rFonts w:ascii="Aptos" w:hAnsi="Aptos"/>
          <w:bCs/>
          <w:sz w:val="20"/>
        </w:rPr>
        <w:sectPr w:rsidR="00071528" w:rsidRPr="00856373" w:rsidSect="00071528">
          <w:headerReference w:type="default" r:id="rId8"/>
          <w:footerReference w:type="default" r:id="rId9"/>
          <w:headerReference w:type="first" r:id="rId10"/>
          <w:pgSz w:w="11906" w:h="16838" w:code="9"/>
          <w:pgMar w:top="1418" w:right="1134" w:bottom="1560" w:left="1134" w:header="279" w:footer="335" w:gutter="0"/>
          <w:pgNumType w:start="1"/>
          <w:cols w:space="720"/>
          <w:titlePg/>
          <w:docGrid w:linePitch="326"/>
        </w:sectPr>
      </w:pPr>
    </w:p>
    <w:p w14:paraId="6467139B" w14:textId="77777777" w:rsidR="00071528" w:rsidRPr="00856373" w:rsidRDefault="00071528" w:rsidP="00495086">
      <w:pPr>
        <w:pStyle w:val="Articolotesto"/>
        <w:rPr>
          <w:rFonts w:ascii="Aptos" w:hAnsi="Aptos"/>
          <w:bCs/>
          <w:sz w:val="20"/>
        </w:rPr>
      </w:pPr>
    </w:p>
    <w:sectPr w:rsidR="00071528" w:rsidRPr="00856373" w:rsidSect="00071528">
      <w:headerReference w:type="default" r:id="rId11"/>
      <w:footerReference w:type="default" r:id="rId12"/>
      <w:footerReference w:type="first" r:id="rId13"/>
      <w:type w:val="continuous"/>
      <w:pgSz w:w="11906" w:h="16838" w:code="9"/>
      <w:pgMar w:top="1418" w:right="1134" w:bottom="1560" w:left="1134" w:header="279" w:footer="335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D67AD" w14:textId="77777777" w:rsidR="00C51239" w:rsidRDefault="00C51239">
      <w:r>
        <w:separator/>
      </w:r>
    </w:p>
  </w:endnote>
  <w:endnote w:type="continuationSeparator" w:id="0">
    <w:p w14:paraId="3C116120" w14:textId="77777777" w:rsidR="00C51239" w:rsidRDefault="00C51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RotisSemiSerif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 Pro">
    <w:altName w:val="Cambria"/>
    <w:charset w:val="00"/>
    <w:family w:val="roman"/>
    <w:pitch w:val="variable"/>
    <w:sig w:usb0="800000AF" w:usb1="5000204B" w:usb2="00000000" w:usb3="00000000" w:csb0="0000009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E7AD2" w14:textId="77777777" w:rsidR="00071528" w:rsidRDefault="00071528" w:rsidP="000E5CF7">
    <w:pPr>
      <w:autoSpaceDE w:val="0"/>
      <w:autoSpaceDN w:val="0"/>
      <w:adjustRightInd w:val="0"/>
      <w:ind w:left="2268" w:firstLine="567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Dipartimento di Economia, Management e Diritto dell’Impresa</w:t>
    </w:r>
  </w:p>
  <w:p w14:paraId="388A8988" w14:textId="77777777" w:rsidR="00071528" w:rsidRDefault="00071528" w:rsidP="000E5CF7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U.O. Servizi generali, logistica e supporto informatico</w:t>
    </w:r>
  </w:p>
  <w:p w14:paraId="35CAE592" w14:textId="77777777" w:rsidR="00071528" w:rsidRDefault="00071528" w:rsidP="00D61B87">
    <w:pPr>
      <w:pStyle w:val="Pidipagina"/>
      <w:ind w:left="1701"/>
      <w:jc w:val="right"/>
      <w:rPr>
        <w:rFonts w:ascii="Cambria" w:hAnsi="Cambria"/>
        <w:sz w:val="16"/>
        <w:szCs w:val="12"/>
      </w:rPr>
    </w:pPr>
    <w:r w:rsidRPr="000E5CF7">
      <w:rPr>
        <w:rFonts w:ascii="Cambria" w:hAnsi="Cambria"/>
        <w:sz w:val="16"/>
        <w:szCs w:val="12"/>
      </w:rPr>
      <w:fldChar w:fldCharType="begin"/>
    </w:r>
    <w:r w:rsidRPr="000E5CF7">
      <w:rPr>
        <w:rFonts w:ascii="Cambria" w:hAnsi="Cambria"/>
        <w:sz w:val="16"/>
        <w:szCs w:val="12"/>
      </w:rPr>
      <w:instrText>PAGE   \* MERGEFORMAT</w:instrText>
    </w:r>
    <w:r w:rsidRPr="000E5CF7">
      <w:rPr>
        <w:rFonts w:ascii="Cambria" w:hAnsi="Cambria"/>
        <w:sz w:val="16"/>
        <w:szCs w:val="12"/>
      </w:rPr>
      <w:fldChar w:fldCharType="separate"/>
    </w:r>
    <w:r w:rsidRPr="000E5CF7">
      <w:rPr>
        <w:rFonts w:ascii="Cambria" w:hAnsi="Cambria"/>
        <w:sz w:val="16"/>
        <w:szCs w:val="12"/>
      </w:rPr>
      <w:t>2</w:t>
    </w:r>
    <w:r w:rsidRPr="000E5CF7">
      <w:rPr>
        <w:rFonts w:ascii="Cambria" w:hAnsi="Cambria"/>
        <w:sz w:val="16"/>
        <w:szCs w:val="12"/>
      </w:rPr>
      <w:fldChar w:fldCharType="end"/>
    </w:r>
    <w:r>
      <w:rPr>
        <w:rFonts w:ascii="Cambria" w:hAnsi="Cambria"/>
        <w:sz w:val="16"/>
        <w:szCs w:val="12"/>
      </w:rPr>
      <w:t xml:space="preserve"> </w:t>
    </w:r>
    <w:r w:rsidRPr="000E5CF7">
      <w:rPr>
        <w:rFonts w:ascii="Cambria" w:hAnsi="Cambria"/>
        <w:sz w:val="16"/>
        <w:szCs w:val="12"/>
      </w:rPr>
      <w:t xml:space="preserve">di </w:t>
    </w:r>
    <w:r>
      <w:rPr>
        <w:rFonts w:ascii="Cambria" w:hAnsi="Cambria"/>
        <w:sz w:val="16"/>
        <w:szCs w:val="12"/>
      </w:rPr>
      <w:t>9</w:t>
    </w:r>
  </w:p>
  <w:p w14:paraId="35C61E68" w14:textId="4C79E709" w:rsidR="004743C2" w:rsidRDefault="00071528" w:rsidP="004743C2">
    <w:pPr>
      <w:jc w:val="center"/>
    </w:pPr>
    <w:r>
      <w:rPr>
        <w:rFonts w:ascii="Cambria" w:hAnsi="Cambria" w:cs="Cambria"/>
        <w:sz w:val="16"/>
        <w:szCs w:val="16"/>
      </w:rPr>
      <w:t xml:space="preserve">Oggetto: </w:t>
    </w:r>
    <w:r w:rsidR="004743C2">
      <w:rPr>
        <w:rFonts w:ascii="Cambria" w:hAnsi="Cambria" w:cs="Cambria"/>
        <w:sz w:val="16"/>
        <w:szCs w:val="16"/>
      </w:rPr>
      <w:t>Bando conferimento tre incarichi per contratto consulenza professionale Progetto DARE</w:t>
    </w:r>
  </w:p>
  <w:p w14:paraId="43D5F099" w14:textId="5F9176F0" w:rsidR="00071528" w:rsidRPr="000E5CF7" w:rsidRDefault="00071528" w:rsidP="000E5CF7">
    <w:pPr>
      <w:pStyle w:val="Pidipagina"/>
      <w:jc w:val="center"/>
      <w:rPr>
        <w:rFonts w:ascii="Cambria" w:hAnsi="Cambria"/>
        <w:sz w:val="16"/>
        <w:szCs w:val="12"/>
      </w:rPr>
    </w:pPr>
  </w:p>
  <w:p w14:paraId="017C0044" w14:textId="77777777" w:rsidR="00071528" w:rsidRPr="00765C14" w:rsidRDefault="00071528" w:rsidP="00765C1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4212" w14:textId="77777777" w:rsidR="00071528" w:rsidRDefault="00071528" w:rsidP="000E5CF7">
    <w:pPr>
      <w:autoSpaceDE w:val="0"/>
      <w:autoSpaceDN w:val="0"/>
      <w:adjustRightInd w:val="0"/>
      <w:ind w:left="2268" w:firstLine="567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Dipartimento di Economia, Management e Diritto dell’Impresa</w:t>
    </w:r>
  </w:p>
  <w:p w14:paraId="2A0277C5" w14:textId="77777777" w:rsidR="00071528" w:rsidRDefault="00071528" w:rsidP="000E5CF7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U.O. Servizi generali, logistica e supporto informatico</w:t>
    </w:r>
  </w:p>
  <w:p w14:paraId="3BB98221" w14:textId="77777777" w:rsidR="00071528" w:rsidRDefault="00071528" w:rsidP="00D61B87">
    <w:pPr>
      <w:pStyle w:val="Pidipagina"/>
      <w:ind w:left="1701"/>
      <w:jc w:val="right"/>
      <w:rPr>
        <w:rFonts w:ascii="Cambria" w:hAnsi="Cambria"/>
        <w:sz w:val="16"/>
        <w:szCs w:val="12"/>
      </w:rPr>
    </w:pPr>
    <w:r w:rsidRPr="000E5CF7">
      <w:rPr>
        <w:rFonts w:ascii="Cambria" w:hAnsi="Cambria"/>
        <w:sz w:val="16"/>
        <w:szCs w:val="12"/>
      </w:rPr>
      <w:fldChar w:fldCharType="begin"/>
    </w:r>
    <w:r w:rsidRPr="000E5CF7">
      <w:rPr>
        <w:rFonts w:ascii="Cambria" w:hAnsi="Cambria"/>
        <w:sz w:val="16"/>
        <w:szCs w:val="12"/>
      </w:rPr>
      <w:instrText>PAGE   \* MERGEFORMAT</w:instrText>
    </w:r>
    <w:r w:rsidRPr="000E5CF7">
      <w:rPr>
        <w:rFonts w:ascii="Cambria" w:hAnsi="Cambria"/>
        <w:sz w:val="16"/>
        <w:szCs w:val="12"/>
      </w:rPr>
      <w:fldChar w:fldCharType="separate"/>
    </w:r>
    <w:r w:rsidRPr="000E5CF7">
      <w:rPr>
        <w:rFonts w:ascii="Cambria" w:hAnsi="Cambria"/>
        <w:sz w:val="16"/>
        <w:szCs w:val="12"/>
      </w:rPr>
      <w:t>2</w:t>
    </w:r>
    <w:r w:rsidRPr="000E5CF7">
      <w:rPr>
        <w:rFonts w:ascii="Cambria" w:hAnsi="Cambria"/>
        <w:sz w:val="16"/>
        <w:szCs w:val="12"/>
      </w:rPr>
      <w:fldChar w:fldCharType="end"/>
    </w:r>
    <w:r>
      <w:rPr>
        <w:rFonts w:ascii="Cambria" w:hAnsi="Cambria"/>
        <w:sz w:val="16"/>
        <w:szCs w:val="12"/>
      </w:rPr>
      <w:t xml:space="preserve"> </w:t>
    </w:r>
    <w:r w:rsidRPr="000E5CF7">
      <w:rPr>
        <w:rFonts w:ascii="Cambria" w:hAnsi="Cambria"/>
        <w:sz w:val="16"/>
        <w:szCs w:val="12"/>
      </w:rPr>
      <w:t xml:space="preserve">di </w:t>
    </w:r>
    <w:r>
      <w:rPr>
        <w:rFonts w:ascii="Cambria" w:hAnsi="Cambria"/>
        <w:sz w:val="16"/>
        <w:szCs w:val="12"/>
      </w:rPr>
      <w:t>9</w:t>
    </w:r>
  </w:p>
  <w:p w14:paraId="56C2035B" w14:textId="77777777" w:rsidR="00071528" w:rsidRPr="000E5CF7" w:rsidRDefault="00071528" w:rsidP="000E5CF7">
    <w:pPr>
      <w:pStyle w:val="Pidipagina"/>
      <w:jc w:val="center"/>
      <w:rPr>
        <w:rFonts w:ascii="Cambria" w:hAnsi="Cambria"/>
        <w:sz w:val="16"/>
        <w:szCs w:val="12"/>
      </w:rPr>
    </w:pPr>
    <w:r>
      <w:rPr>
        <w:rFonts w:ascii="Cambria" w:hAnsi="Cambria" w:cs="Cambria"/>
        <w:sz w:val="16"/>
        <w:szCs w:val="16"/>
      </w:rPr>
      <w:t xml:space="preserve">Oggetto: </w:t>
    </w:r>
    <w:r w:rsidRPr="005F6B53">
      <w:rPr>
        <w:rFonts w:ascii="Cambria" w:hAnsi="Cambria" w:cs="Cambria"/>
        <w:sz w:val="16"/>
        <w:szCs w:val="16"/>
      </w:rPr>
      <w:t>Bando conferimento contratto consulenza professionale</w:t>
    </w:r>
  </w:p>
  <w:p w14:paraId="6C078BF4" w14:textId="77777777" w:rsidR="00071528" w:rsidRPr="00765C14" w:rsidRDefault="00071528" w:rsidP="00765C1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AA20C" w14:textId="77777777" w:rsidR="00071528" w:rsidRDefault="00071528" w:rsidP="006040D6">
    <w:pPr>
      <w:autoSpaceDE w:val="0"/>
      <w:autoSpaceDN w:val="0"/>
      <w:adjustRightInd w:val="0"/>
      <w:ind w:left="2268" w:firstLine="567"/>
      <w:rPr>
        <w:rFonts w:ascii="Cambria" w:hAnsi="Cambria" w:cs="Cambria"/>
        <w:sz w:val="16"/>
        <w:szCs w:val="16"/>
      </w:rPr>
    </w:pPr>
    <w:bookmarkStart w:id="0" w:name="_Hlk173495792"/>
    <w:bookmarkStart w:id="1" w:name="_Hlk173495793"/>
    <w:r>
      <w:rPr>
        <w:rFonts w:ascii="Cambria" w:hAnsi="Cambria" w:cs="Cambria"/>
        <w:sz w:val="16"/>
        <w:szCs w:val="16"/>
      </w:rPr>
      <w:t>Dipartimento di Economia, Management e Diritto dell’Impresa</w:t>
    </w:r>
  </w:p>
  <w:p w14:paraId="2ED799AD" w14:textId="77777777" w:rsidR="00071528" w:rsidRDefault="00071528" w:rsidP="006040D6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U.O. Servizi generali, logistica e supporto informatico</w:t>
    </w:r>
  </w:p>
  <w:p w14:paraId="202F4A4E" w14:textId="77777777" w:rsidR="00071528" w:rsidRDefault="00071528" w:rsidP="006040D6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  <w:t>1 di 9</w:t>
    </w:r>
  </w:p>
  <w:p w14:paraId="51425E9D" w14:textId="77777777" w:rsidR="00071528" w:rsidRDefault="00071528" w:rsidP="00616EC8">
    <w:pPr>
      <w:jc w:val="center"/>
    </w:pPr>
    <w:r>
      <w:rPr>
        <w:rFonts w:ascii="Cambria" w:hAnsi="Cambria" w:cs="Cambria"/>
        <w:sz w:val="16"/>
        <w:szCs w:val="16"/>
      </w:rPr>
      <w:t xml:space="preserve">Oggetto: Bando conferimento contratto </w:t>
    </w:r>
    <w:bookmarkEnd w:id="0"/>
    <w:bookmarkEnd w:id="1"/>
    <w:r>
      <w:rPr>
        <w:rFonts w:ascii="Cambria" w:hAnsi="Cambria" w:cs="Cambria"/>
        <w:sz w:val="16"/>
        <w:szCs w:val="16"/>
      </w:rPr>
      <w:t>consulenza professionale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40ED8" w14:textId="77777777" w:rsidR="00C51239" w:rsidRDefault="00C51239">
      <w:r>
        <w:separator/>
      </w:r>
    </w:p>
  </w:footnote>
  <w:footnote w:type="continuationSeparator" w:id="0">
    <w:p w14:paraId="55A70AC9" w14:textId="77777777" w:rsidR="00C51239" w:rsidRDefault="00C51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4820"/>
      <w:gridCol w:w="4818"/>
    </w:tblGrid>
    <w:tr w:rsidR="00071528" w:rsidRPr="005F6B53" w14:paraId="56A70C27" w14:textId="77777777" w:rsidTr="00D8755F">
      <w:tc>
        <w:tcPr>
          <w:tcW w:w="4820" w:type="dxa"/>
        </w:tcPr>
        <w:p w14:paraId="03C228AD" w14:textId="77777777" w:rsidR="00071528" w:rsidRPr="008B29D0" w:rsidRDefault="00071528" w:rsidP="00E1668A">
          <w:pPr>
            <w:pStyle w:val="Intestazione"/>
            <w:tabs>
              <w:tab w:val="clear" w:pos="9638"/>
            </w:tabs>
            <w:rPr>
              <w:rFonts w:ascii="Trajan Pro" w:hAnsi="Trajan Pro"/>
              <w:sz w:val="16"/>
              <w:szCs w:val="16"/>
            </w:rPr>
          </w:pPr>
          <w:r>
            <w:rPr>
              <w:rFonts w:ascii="Trajan Pro" w:hAnsi="Trajan Pro"/>
              <w:sz w:val="16"/>
              <w:szCs w:val="16"/>
            </w:rPr>
            <w:t>U</w:t>
          </w:r>
          <w:r w:rsidRPr="008B29D0">
            <w:rPr>
              <w:rFonts w:ascii="Trajan Pro" w:hAnsi="Trajan Pro"/>
              <w:sz w:val="16"/>
              <w:szCs w:val="16"/>
            </w:rPr>
            <w:t xml:space="preserve">niversità degli </w:t>
          </w:r>
          <w:r>
            <w:rPr>
              <w:rFonts w:ascii="Trajan Pro" w:hAnsi="Trajan Pro"/>
              <w:sz w:val="16"/>
              <w:szCs w:val="16"/>
            </w:rPr>
            <w:t>S</w:t>
          </w:r>
          <w:r w:rsidRPr="008B29D0">
            <w:rPr>
              <w:rFonts w:ascii="Trajan Pro" w:hAnsi="Trajan Pro"/>
              <w:sz w:val="16"/>
              <w:szCs w:val="16"/>
            </w:rPr>
            <w:t xml:space="preserve">tudi di </w:t>
          </w:r>
          <w:r>
            <w:rPr>
              <w:rFonts w:ascii="Trajan Pro" w:hAnsi="Trajan Pro"/>
              <w:sz w:val="16"/>
              <w:szCs w:val="16"/>
            </w:rPr>
            <w:t>B</w:t>
          </w:r>
          <w:r w:rsidRPr="008B29D0">
            <w:rPr>
              <w:rFonts w:ascii="Trajan Pro" w:hAnsi="Trajan Pro"/>
              <w:sz w:val="16"/>
              <w:szCs w:val="16"/>
            </w:rPr>
            <w:t xml:space="preserve">ari </w:t>
          </w:r>
          <w:r>
            <w:rPr>
              <w:rFonts w:ascii="Trajan Pro" w:hAnsi="Trajan Pro"/>
              <w:sz w:val="16"/>
              <w:szCs w:val="16"/>
            </w:rPr>
            <w:t>A</w:t>
          </w:r>
          <w:r w:rsidRPr="008B29D0">
            <w:rPr>
              <w:rFonts w:ascii="Trajan Pro" w:hAnsi="Trajan Pro"/>
              <w:sz w:val="16"/>
              <w:szCs w:val="16"/>
            </w:rPr>
            <w:t xml:space="preserve">ldo </w:t>
          </w:r>
          <w:r>
            <w:rPr>
              <w:rFonts w:ascii="Trajan Pro" w:hAnsi="Trajan Pro"/>
              <w:sz w:val="16"/>
              <w:szCs w:val="16"/>
            </w:rPr>
            <w:t>M</w:t>
          </w:r>
          <w:r w:rsidRPr="008B29D0">
            <w:rPr>
              <w:rFonts w:ascii="Trajan Pro" w:hAnsi="Trajan Pro"/>
              <w:sz w:val="16"/>
              <w:szCs w:val="16"/>
            </w:rPr>
            <w:t>oro</w:t>
          </w:r>
        </w:p>
      </w:tc>
      <w:tc>
        <w:tcPr>
          <w:tcW w:w="4818" w:type="dxa"/>
        </w:tcPr>
        <w:p w14:paraId="4A9F26F9" w14:textId="77777777" w:rsidR="00071528" w:rsidRPr="005F6B53" w:rsidRDefault="00071528" w:rsidP="00AD39F5">
          <w:pPr>
            <w:pStyle w:val="Intestazione"/>
            <w:tabs>
              <w:tab w:val="clear" w:pos="9638"/>
            </w:tabs>
            <w:jc w:val="center"/>
            <w:rPr>
              <w:rFonts w:ascii="RotisSemiSerif" w:hAnsi="RotisSemiSerif"/>
              <w:sz w:val="16"/>
              <w:szCs w:val="16"/>
            </w:rPr>
          </w:pPr>
          <w:r>
            <w:rPr>
              <w:rFonts w:ascii="RotisSemiSerif" w:hAnsi="RotisSemiSerif"/>
              <w:sz w:val="16"/>
              <w:szCs w:val="16"/>
            </w:rPr>
            <w:t xml:space="preserve">           </w:t>
          </w:r>
          <w:proofErr w:type="spellStart"/>
          <w:r w:rsidRPr="005F6B53">
            <w:rPr>
              <w:rFonts w:ascii="RotisSemiSerif" w:hAnsi="RotisSemiSerif"/>
              <w:sz w:val="16"/>
              <w:szCs w:val="16"/>
            </w:rPr>
            <w:t>D.D.Dip</w:t>
          </w:r>
          <w:proofErr w:type="spellEnd"/>
          <w:r w:rsidRPr="005F6B53">
            <w:rPr>
              <w:rFonts w:ascii="RotisSemiSerif" w:hAnsi="RotisSemiSerif"/>
              <w:sz w:val="16"/>
              <w:szCs w:val="16"/>
            </w:rPr>
            <w:t xml:space="preserve">. n. del </w:t>
          </w:r>
        </w:p>
      </w:tc>
    </w:tr>
  </w:tbl>
  <w:p w14:paraId="618A0B02" w14:textId="77777777" w:rsidR="00071528" w:rsidRPr="00F874DE" w:rsidRDefault="00071528" w:rsidP="00E1668A">
    <w:pPr>
      <w:pStyle w:val="Intestazione"/>
      <w:tabs>
        <w:tab w:val="clear" w:pos="9638"/>
      </w:tabs>
      <w:jc w:val="center"/>
      <w:rPr>
        <w:rFonts w:ascii="Georgia" w:hAnsi="Georgia"/>
        <w:color w:val="80808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4820"/>
      <w:gridCol w:w="4818"/>
    </w:tblGrid>
    <w:tr w:rsidR="005F6E0E" w:rsidRPr="0053034F" w14:paraId="4219A66E" w14:textId="77777777" w:rsidTr="00813148">
      <w:tc>
        <w:tcPr>
          <w:tcW w:w="4820" w:type="dxa"/>
        </w:tcPr>
        <w:p w14:paraId="3214F8F9" w14:textId="44C07331" w:rsidR="005F6E0E" w:rsidRPr="0053034F" w:rsidRDefault="005F6E0E" w:rsidP="005F6E0E">
          <w:pPr>
            <w:pStyle w:val="Intestazione"/>
            <w:tabs>
              <w:tab w:val="clear" w:pos="9638"/>
            </w:tabs>
            <w:rPr>
              <w:rFonts w:asciiTheme="minorHAnsi" w:hAnsiTheme="minorHAnsi"/>
              <w:sz w:val="16"/>
              <w:szCs w:val="16"/>
            </w:rPr>
          </w:pPr>
        </w:p>
      </w:tc>
      <w:tc>
        <w:tcPr>
          <w:tcW w:w="4818" w:type="dxa"/>
        </w:tcPr>
        <w:p w14:paraId="69A034E2" w14:textId="71542947" w:rsidR="005F6E0E" w:rsidRPr="0053034F" w:rsidRDefault="005F6E0E" w:rsidP="005F6E0E">
          <w:pPr>
            <w:pStyle w:val="Intestazione"/>
            <w:tabs>
              <w:tab w:val="clear" w:pos="9638"/>
            </w:tabs>
            <w:jc w:val="center"/>
            <w:rPr>
              <w:rFonts w:asciiTheme="minorHAnsi" w:hAnsiTheme="minorHAnsi"/>
              <w:sz w:val="16"/>
              <w:szCs w:val="16"/>
            </w:rPr>
          </w:pPr>
        </w:p>
      </w:tc>
    </w:tr>
  </w:tbl>
  <w:p w14:paraId="6D12AC1D" w14:textId="77777777" w:rsidR="005F6E0E" w:rsidRPr="0053034F" w:rsidRDefault="005F6E0E" w:rsidP="005F6E0E">
    <w:pPr>
      <w:pStyle w:val="Intestazione"/>
      <w:tabs>
        <w:tab w:val="clear" w:pos="9638"/>
      </w:tabs>
      <w:jc w:val="center"/>
      <w:rPr>
        <w:rFonts w:asciiTheme="minorHAnsi" w:hAnsiTheme="minorHAnsi"/>
        <w:color w:val="808080"/>
        <w:sz w:val="16"/>
        <w:szCs w:val="16"/>
      </w:rPr>
    </w:pPr>
  </w:p>
  <w:p w14:paraId="53104431" w14:textId="77777777" w:rsidR="005F6E0E" w:rsidRDefault="005F6E0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4820"/>
      <w:gridCol w:w="4818"/>
    </w:tblGrid>
    <w:tr w:rsidR="00071528" w:rsidRPr="005F6B53" w14:paraId="18C427E8" w14:textId="77777777" w:rsidTr="00D8755F">
      <w:tc>
        <w:tcPr>
          <w:tcW w:w="4820" w:type="dxa"/>
        </w:tcPr>
        <w:p w14:paraId="0643DA48" w14:textId="77777777" w:rsidR="00071528" w:rsidRPr="008B29D0" w:rsidRDefault="00071528" w:rsidP="00E1668A">
          <w:pPr>
            <w:pStyle w:val="Intestazione"/>
            <w:tabs>
              <w:tab w:val="clear" w:pos="9638"/>
            </w:tabs>
            <w:rPr>
              <w:rFonts w:ascii="Trajan Pro" w:hAnsi="Trajan Pro"/>
              <w:sz w:val="16"/>
              <w:szCs w:val="16"/>
            </w:rPr>
          </w:pPr>
          <w:r>
            <w:rPr>
              <w:rFonts w:ascii="Trajan Pro" w:hAnsi="Trajan Pro"/>
              <w:sz w:val="16"/>
              <w:szCs w:val="16"/>
            </w:rPr>
            <w:t>U</w:t>
          </w:r>
          <w:r w:rsidRPr="008B29D0">
            <w:rPr>
              <w:rFonts w:ascii="Trajan Pro" w:hAnsi="Trajan Pro"/>
              <w:sz w:val="16"/>
              <w:szCs w:val="16"/>
            </w:rPr>
            <w:t xml:space="preserve">niversità degli </w:t>
          </w:r>
          <w:r>
            <w:rPr>
              <w:rFonts w:ascii="Trajan Pro" w:hAnsi="Trajan Pro"/>
              <w:sz w:val="16"/>
              <w:szCs w:val="16"/>
            </w:rPr>
            <w:t>S</w:t>
          </w:r>
          <w:r w:rsidRPr="008B29D0">
            <w:rPr>
              <w:rFonts w:ascii="Trajan Pro" w:hAnsi="Trajan Pro"/>
              <w:sz w:val="16"/>
              <w:szCs w:val="16"/>
            </w:rPr>
            <w:t xml:space="preserve">tudi di </w:t>
          </w:r>
          <w:r>
            <w:rPr>
              <w:rFonts w:ascii="Trajan Pro" w:hAnsi="Trajan Pro"/>
              <w:sz w:val="16"/>
              <w:szCs w:val="16"/>
            </w:rPr>
            <w:t>B</w:t>
          </w:r>
          <w:r w:rsidRPr="008B29D0">
            <w:rPr>
              <w:rFonts w:ascii="Trajan Pro" w:hAnsi="Trajan Pro"/>
              <w:sz w:val="16"/>
              <w:szCs w:val="16"/>
            </w:rPr>
            <w:t xml:space="preserve">ari </w:t>
          </w:r>
          <w:r>
            <w:rPr>
              <w:rFonts w:ascii="Trajan Pro" w:hAnsi="Trajan Pro"/>
              <w:sz w:val="16"/>
              <w:szCs w:val="16"/>
            </w:rPr>
            <w:t>A</w:t>
          </w:r>
          <w:r w:rsidRPr="008B29D0">
            <w:rPr>
              <w:rFonts w:ascii="Trajan Pro" w:hAnsi="Trajan Pro"/>
              <w:sz w:val="16"/>
              <w:szCs w:val="16"/>
            </w:rPr>
            <w:t xml:space="preserve">ldo </w:t>
          </w:r>
          <w:r>
            <w:rPr>
              <w:rFonts w:ascii="Trajan Pro" w:hAnsi="Trajan Pro"/>
              <w:sz w:val="16"/>
              <w:szCs w:val="16"/>
            </w:rPr>
            <w:t>M</w:t>
          </w:r>
          <w:r w:rsidRPr="008B29D0">
            <w:rPr>
              <w:rFonts w:ascii="Trajan Pro" w:hAnsi="Trajan Pro"/>
              <w:sz w:val="16"/>
              <w:szCs w:val="16"/>
            </w:rPr>
            <w:t>oro</w:t>
          </w:r>
        </w:p>
      </w:tc>
      <w:tc>
        <w:tcPr>
          <w:tcW w:w="4818" w:type="dxa"/>
        </w:tcPr>
        <w:p w14:paraId="7419B1BA" w14:textId="77777777" w:rsidR="00071528" w:rsidRPr="005F6B53" w:rsidRDefault="00071528" w:rsidP="00AD39F5">
          <w:pPr>
            <w:pStyle w:val="Intestazione"/>
            <w:tabs>
              <w:tab w:val="clear" w:pos="9638"/>
            </w:tabs>
            <w:jc w:val="center"/>
            <w:rPr>
              <w:rFonts w:ascii="RotisSemiSerif" w:hAnsi="RotisSemiSerif"/>
              <w:sz w:val="16"/>
              <w:szCs w:val="16"/>
            </w:rPr>
          </w:pPr>
          <w:r>
            <w:rPr>
              <w:rFonts w:ascii="RotisSemiSerif" w:hAnsi="RotisSemiSerif"/>
              <w:sz w:val="16"/>
              <w:szCs w:val="16"/>
            </w:rPr>
            <w:t xml:space="preserve">           </w:t>
          </w:r>
          <w:proofErr w:type="spellStart"/>
          <w:r w:rsidRPr="005F6B53">
            <w:rPr>
              <w:rFonts w:ascii="RotisSemiSerif" w:hAnsi="RotisSemiSerif"/>
              <w:sz w:val="16"/>
              <w:szCs w:val="16"/>
            </w:rPr>
            <w:t>D.D.Dip</w:t>
          </w:r>
          <w:proofErr w:type="spellEnd"/>
          <w:r w:rsidRPr="005F6B53">
            <w:rPr>
              <w:rFonts w:ascii="RotisSemiSerif" w:hAnsi="RotisSemiSerif"/>
              <w:sz w:val="16"/>
              <w:szCs w:val="16"/>
            </w:rPr>
            <w:t xml:space="preserve">. n. del </w:t>
          </w:r>
          <w:r>
            <w:rPr>
              <w:rFonts w:ascii="RotisSemiSerif" w:hAnsi="RotisSemiSerif"/>
              <w:noProof/>
              <w:sz w:val="16"/>
              <w:szCs w:val="16"/>
              <w:highlight w:val="yellow"/>
            </w:rPr>
            <w:t>20/05/2026</w:t>
          </w:r>
        </w:p>
      </w:tc>
    </w:tr>
  </w:tbl>
  <w:p w14:paraId="383BA229" w14:textId="77777777" w:rsidR="00071528" w:rsidRPr="00F874DE" w:rsidRDefault="00071528" w:rsidP="00E1668A">
    <w:pPr>
      <w:pStyle w:val="Intestazione"/>
      <w:tabs>
        <w:tab w:val="clear" w:pos="9638"/>
      </w:tabs>
      <w:jc w:val="center"/>
      <w:rPr>
        <w:rFonts w:ascii="Georgia" w:hAnsi="Georgia"/>
        <w:color w:val="8080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5BB"/>
    <w:multiLevelType w:val="hybridMultilevel"/>
    <w:tmpl w:val="57FA9AC8"/>
    <w:lvl w:ilvl="0" w:tplc="404C2AF4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16CD6C1E"/>
    <w:multiLevelType w:val="hybridMultilevel"/>
    <w:tmpl w:val="01EADB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2173659B"/>
    <w:multiLevelType w:val="hybridMultilevel"/>
    <w:tmpl w:val="95487A5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1">
    <w:nsid w:val="2B3C5AD9"/>
    <w:multiLevelType w:val="hybridMultilevel"/>
    <w:tmpl w:val="60C8583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A6DC10">
      <w:start w:val="1"/>
      <w:numFmt w:val="decimal"/>
      <w:lvlText w:val="%2)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2" w:tplc="246484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67C637B"/>
    <w:multiLevelType w:val="hybridMultilevel"/>
    <w:tmpl w:val="FB2EB7D8"/>
    <w:lvl w:ilvl="0" w:tplc="4EE65B82">
      <w:start w:val="1"/>
      <w:numFmt w:val="lowerLetter"/>
      <w:lvlText w:val="%1."/>
      <w:lvlJc w:val="left"/>
      <w:pPr>
        <w:ind w:left="1069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865628"/>
    <w:multiLevelType w:val="hybridMultilevel"/>
    <w:tmpl w:val="57FA9AC8"/>
    <w:lvl w:ilvl="0" w:tplc="FFFFFFFF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 w15:restartNumberingAfterBreak="0">
    <w:nsid w:val="44117C80"/>
    <w:multiLevelType w:val="hybridMultilevel"/>
    <w:tmpl w:val="D7C2B2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A73D4"/>
    <w:multiLevelType w:val="hybridMultilevel"/>
    <w:tmpl w:val="BB0C6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53843C8B"/>
    <w:multiLevelType w:val="hybridMultilevel"/>
    <w:tmpl w:val="8812841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1">
    <w:nsid w:val="5C631A51"/>
    <w:multiLevelType w:val="singleLevel"/>
    <w:tmpl w:val="FD5EB66A"/>
    <w:lvl w:ilvl="0">
      <w:start w:val="8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10" w15:restartNumberingAfterBreak="0">
    <w:nsid w:val="72D80702"/>
    <w:multiLevelType w:val="hybridMultilevel"/>
    <w:tmpl w:val="19E60DA4"/>
    <w:lvl w:ilvl="0" w:tplc="B63493D0">
      <w:start w:val="4"/>
      <w:numFmt w:val="bullet"/>
      <w:lvlText w:val="-"/>
      <w:lvlJc w:val="left"/>
      <w:pPr>
        <w:ind w:left="927" w:hanging="360"/>
      </w:pPr>
      <w:rPr>
        <w:rFonts w:ascii="Aptos" w:eastAsia="Times New Roman" w:hAnsi="Aptos" w:cs="Aptos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1">
    <w:nsid w:val="783D0BC3"/>
    <w:multiLevelType w:val="multilevel"/>
    <w:tmpl w:val="736E9E7C"/>
    <w:lvl w:ilvl="0">
      <w:start w:val="1"/>
      <w:numFmt w:val="decimal"/>
      <w:pStyle w:val="Articolocomm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40"/>
        </w:tabs>
        <w:ind w:left="1038" w:hanging="358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854"/>
        </w:tabs>
        <w:ind w:left="1491" w:hanging="35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1829863362">
    <w:abstractNumId w:val="11"/>
  </w:num>
  <w:num w:numId="2" w16cid:durableId="249699538">
    <w:abstractNumId w:val="4"/>
  </w:num>
  <w:num w:numId="3" w16cid:durableId="1304695587">
    <w:abstractNumId w:val="8"/>
  </w:num>
  <w:num w:numId="4" w16cid:durableId="2139685417">
    <w:abstractNumId w:val="3"/>
  </w:num>
  <w:num w:numId="5" w16cid:durableId="2050636">
    <w:abstractNumId w:val="9"/>
  </w:num>
  <w:num w:numId="6" w16cid:durableId="425266700">
    <w:abstractNumId w:val="2"/>
  </w:num>
  <w:num w:numId="7" w16cid:durableId="1735277223">
    <w:abstractNumId w:val="7"/>
  </w:num>
  <w:num w:numId="8" w16cid:durableId="773595992">
    <w:abstractNumId w:val="1"/>
  </w:num>
  <w:num w:numId="9" w16cid:durableId="2009164562">
    <w:abstractNumId w:val="10"/>
  </w:num>
  <w:num w:numId="10" w16cid:durableId="1730301775">
    <w:abstractNumId w:val="6"/>
  </w:num>
  <w:num w:numId="11" w16cid:durableId="64305976">
    <w:abstractNumId w:val="0"/>
  </w:num>
  <w:num w:numId="12" w16cid:durableId="30724474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F3"/>
    <w:rsid w:val="00004132"/>
    <w:rsid w:val="00004B9F"/>
    <w:rsid w:val="0000739D"/>
    <w:rsid w:val="0001258B"/>
    <w:rsid w:val="000160A9"/>
    <w:rsid w:val="0001771E"/>
    <w:rsid w:val="000203C1"/>
    <w:rsid w:val="00027C5C"/>
    <w:rsid w:val="00071528"/>
    <w:rsid w:val="00083AA5"/>
    <w:rsid w:val="00086467"/>
    <w:rsid w:val="00090E7D"/>
    <w:rsid w:val="00094084"/>
    <w:rsid w:val="000A1EB5"/>
    <w:rsid w:val="000A569C"/>
    <w:rsid w:val="000A716B"/>
    <w:rsid w:val="000B6594"/>
    <w:rsid w:val="000C27B4"/>
    <w:rsid w:val="000D2327"/>
    <w:rsid w:val="000E5CF7"/>
    <w:rsid w:val="000F08C1"/>
    <w:rsid w:val="000F3DE9"/>
    <w:rsid w:val="00100219"/>
    <w:rsid w:val="00100D99"/>
    <w:rsid w:val="0010183C"/>
    <w:rsid w:val="00105DA0"/>
    <w:rsid w:val="001060E0"/>
    <w:rsid w:val="00113284"/>
    <w:rsid w:val="0011754C"/>
    <w:rsid w:val="001200C3"/>
    <w:rsid w:val="001335A7"/>
    <w:rsid w:val="00150BD8"/>
    <w:rsid w:val="0015580A"/>
    <w:rsid w:val="001569E2"/>
    <w:rsid w:val="0017373F"/>
    <w:rsid w:val="00177F02"/>
    <w:rsid w:val="00184FDD"/>
    <w:rsid w:val="00185C84"/>
    <w:rsid w:val="001915C6"/>
    <w:rsid w:val="001A1AE8"/>
    <w:rsid w:val="001A6AC9"/>
    <w:rsid w:val="001A6E4E"/>
    <w:rsid w:val="001B6658"/>
    <w:rsid w:val="001B74A6"/>
    <w:rsid w:val="001C0F55"/>
    <w:rsid w:val="001C2F65"/>
    <w:rsid w:val="001D1E69"/>
    <w:rsid w:val="001D7616"/>
    <w:rsid w:val="001E3AB3"/>
    <w:rsid w:val="001E70D9"/>
    <w:rsid w:val="00203170"/>
    <w:rsid w:val="00207E79"/>
    <w:rsid w:val="00210F75"/>
    <w:rsid w:val="002158D5"/>
    <w:rsid w:val="00225DA8"/>
    <w:rsid w:val="002262A8"/>
    <w:rsid w:val="002371B5"/>
    <w:rsid w:val="002372FA"/>
    <w:rsid w:val="00240487"/>
    <w:rsid w:val="002419EC"/>
    <w:rsid w:val="0024235B"/>
    <w:rsid w:val="00243D2A"/>
    <w:rsid w:val="00243E3F"/>
    <w:rsid w:val="00244EF1"/>
    <w:rsid w:val="00247038"/>
    <w:rsid w:val="00252939"/>
    <w:rsid w:val="00256578"/>
    <w:rsid w:val="00267B84"/>
    <w:rsid w:val="00272C1D"/>
    <w:rsid w:val="00287C97"/>
    <w:rsid w:val="002A331D"/>
    <w:rsid w:val="002A762B"/>
    <w:rsid w:val="002C1F97"/>
    <w:rsid w:val="002C7236"/>
    <w:rsid w:val="002D3C1E"/>
    <w:rsid w:val="002D480E"/>
    <w:rsid w:val="002F51DF"/>
    <w:rsid w:val="00305419"/>
    <w:rsid w:val="00310EF4"/>
    <w:rsid w:val="00311BB8"/>
    <w:rsid w:val="00314B78"/>
    <w:rsid w:val="00321475"/>
    <w:rsid w:val="00326CB1"/>
    <w:rsid w:val="00330B5A"/>
    <w:rsid w:val="00333E1F"/>
    <w:rsid w:val="00363A7C"/>
    <w:rsid w:val="00366AD4"/>
    <w:rsid w:val="0037254A"/>
    <w:rsid w:val="00383B32"/>
    <w:rsid w:val="00385A14"/>
    <w:rsid w:val="0039168F"/>
    <w:rsid w:val="00392FB7"/>
    <w:rsid w:val="00396E9E"/>
    <w:rsid w:val="003A26B8"/>
    <w:rsid w:val="003A4EE3"/>
    <w:rsid w:val="003B770D"/>
    <w:rsid w:val="003E0C83"/>
    <w:rsid w:val="003E1580"/>
    <w:rsid w:val="003E7E36"/>
    <w:rsid w:val="00417EF8"/>
    <w:rsid w:val="0043224D"/>
    <w:rsid w:val="00432930"/>
    <w:rsid w:val="00441A3A"/>
    <w:rsid w:val="00446451"/>
    <w:rsid w:val="00452CF3"/>
    <w:rsid w:val="0045383E"/>
    <w:rsid w:val="004609FC"/>
    <w:rsid w:val="00462DFD"/>
    <w:rsid w:val="004647E1"/>
    <w:rsid w:val="00466DA7"/>
    <w:rsid w:val="004678E8"/>
    <w:rsid w:val="004743C2"/>
    <w:rsid w:val="004745D0"/>
    <w:rsid w:val="00476BF4"/>
    <w:rsid w:val="004825C7"/>
    <w:rsid w:val="004937FE"/>
    <w:rsid w:val="00495086"/>
    <w:rsid w:val="00496D1E"/>
    <w:rsid w:val="004A5980"/>
    <w:rsid w:val="004B17C4"/>
    <w:rsid w:val="004B48D2"/>
    <w:rsid w:val="004B765C"/>
    <w:rsid w:val="004B7C2A"/>
    <w:rsid w:val="004C4408"/>
    <w:rsid w:val="004E4E26"/>
    <w:rsid w:val="004E6AF3"/>
    <w:rsid w:val="00501D8F"/>
    <w:rsid w:val="00506818"/>
    <w:rsid w:val="00516313"/>
    <w:rsid w:val="0053034F"/>
    <w:rsid w:val="00545BA6"/>
    <w:rsid w:val="005470EA"/>
    <w:rsid w:val="00572C8C"/>
    <w:rsid w:val="00574B69"/>
    <w:rsid w:val="005879F6"/>
    <w:rsid w:val="00590398"/>
    <w:rsid w:val="005932BF"/>
    <w:rsid w:val="005A04E6"/>
    <w:rsid w:val="005A2EC6"/>
    <w:rsid w:val="005E64EB"/>
    <w:rsid w:val="005F0EBA"/>
    <w:rsid w:val="005F6B53"/>
    <w:rsid w:val="005F6E0E"/>
    <w:rsid w:val="006040D6"/>
    <w:rsid w:val="00616EC8"/>
    <w:rsid w:val="00626257"/>
    <w:rsid w:val="0063482D"/>
    <w:rsid w:val="00635824"/>
    <w:rsid w:val="00644B98"/>
    <w:rsid w:val="0064589F"/>
    <w:rsid w:val="00647048"/>
    <w:rsid w:val="00652B10"/>
    <w:rsid w:val="00662593"/>
    <w:rsid w:val="00673DC6"/>
    <w:rsid w:val="00676C2A"/>
    <w:rsid w:val="0068792C"/>
    <w:rsid w:val="0069480F"/>
    <w:rsid w:val="006A0EEE"/>
    <w:rsid w:val="006A311C"/>
    <w:rsid w:val="006B315A"/>
    <w:rsid w:val="006C7D0C"/>
    <w:rsid w:val="006E1516"/>
    <w:rsid w:val="006E27E1"/>
    <w:rsid w:val="006E2E8F"/>
    <w:rsid w:val="006E4A55"/>
    <w:rsid w:val="006F0E3E"/>
    <w:rsid w:val="006F402A"/>
    <w:rsid w:val="006F4A85"/>
    <w:rsid w:val="006F6E12"/>
    <w:rsid w:val="007027EC"/>
    <w:rsid w:val="007056C4"/>
    <w:rsid w:val="007057BE"/>
    <w:rsid w:val="007061DF"/>
    <w:rsid w:val="007140B3"/>
    <w:rsid w:val="0071549B"/>
    <w:rsid w:val="007305C0"/>
    <w:rsid w:val="0073449E"/>
    <w:rsid w:val="007353D2"/>
    <w:rsid w:val="00747302"/>
    <w:rsid w:val="00747E4E"/>
    <w:rsid w:val="00747E50"/>
    <w:rsid w:val="007545B6"/>
    <w:rsid w:val="007634F3"/>
    <w:rsid w:val="00765C14"/>
    <w:rsid w:val="00766FBF"/>
    <w:rsid w:val="0077246A"/>
    <w:rsid w:val="00773950"/>
    <w:rsid w:val="0078344D"/>
    <w:rsid w:val="00786DA9"/>
    <w:rsid w:val="007973AE"/>
    <w:rsid w:val="007A16C6"/>
    <w:rsid w:val="007A27C3"/>
    <w:rsid w:val="007A4C4A"/>
    <w:rsid w:val="007A5E5E"/>
    <w:rsid w:val="007B1CDE"/>
    <w:rsid w:val="007B746F"/>
    <w:rsid w:val="007C4152"/>
    <w:rsid w:val="007C7D50"/>
    <w:rsid w:val="007D1307"/>
    <w:rsid w:val="007D3D48"/>
    <w:rsid w:val="007D50EC"/>
    <w:rsid w:val="007F1F57"/>
    <w:rsid w:val="007F38D5"/>
    <w:rsid w:val="007F7766"/>
    <w:rsid w:val="00804730"/>
    <w:rsid w:val="00814596"/>
    <w:rsid w:val="00815A32"/>
    <w:rsid w:val="00816D9A"/>
    <w:rsid w:val="0082617A"/>
    <w:rsid w:val="008301F9"/>
    <w:rsid w:val="00834CD5"/>
    <w:rsid w:val="00837134"/>
    <w:rsid w:val="00844D19"/>
    <w:rsid w:val="0084612B"/>
    <w:rsid w:val="00846268"/>
    <w:rsid w:val="00856373"/>
    <w:rsid w:val="008609CE"/>
    <w:rsid w:val="00872589"/>
    <w:rsid w:val="00890164"/>
    <w:rsid w:val="00892EF6"/>
    <w:rsid w:val="008A0524"/>
    <w:rsid w:val="008B2643"/>
    <w:rsid w:val="008B62CF"/>
    <w:rsid w:val="008B7851"/>
    <w:rsid w:val="008C33C8"/>
    <w:rsid w:val="008C4768"/>
    <w:rsid w:val="008C550E"/>
    <w:rsid w:val="008C7CE1"/>
    <w:rsid w:val="008D28A1"/>
    <w:rsid w:val="008E3DBC"/>
    <w:rsid w:val="008F49F2"/>
    <w:rsid w:val="008F6E5F"/>
    <w:rsid w:val="008F79D2"/>
    <w:rsid w:val="009049FE"/>
    <w:rsid w:val="00904AB8"/>
    <w:rsid w:val="00904CE6"/>
    <w:rsid w:val="00905AEC"/>
    <w:rsid w:val="0093195E"/>
    <w:rsid w:val="00942689"/>
    <w:rsid w:val="00955369"/>
    <w:rsid w:val="0096627F"/>
    <w:rsid w:val="00974B92"/>
    <w:rsid w:val="009954BC"/>
    <w:rsid w:val="009A0436"/>
    <w:rsid w:val="009A1937"/>
    <w:rsid w:val="009A5A00"/>
    <w:rsid w:val="009C1A48"/>
    <w:rsid w:val="009D24E5"/>
    <w:rsid w:val="009D414A"/>
    <w:rsid w:val="009E2272"/>
    <w:rsid w:val="009F071E"/>
    <w:rsid w:val="009F4F94"/>
    <w:rsid w:val="009F5D30"/>
    <w:rsid w:val="00A00377"/>
    <w:rsid w:val="00A01E1C"/>
    <w:rsid w:val="00A12727"/>
    <w:rsid w:val="00A22BA9"/>
    <w:rsid w:val="00A27388"/>
    <w:rsid w:val="00A2780F"/>
    <w:rsid w:val="00A40003"/>
    <w:rsid w:val="00A430FA"/>
    <w:rsid w:val="00A4588C"/>
    <w:rsid w:val="00A46F62"/>
    <w:rsid w:val="00A55E2D"/>
    <w:rsid w:val="00A56411"/>
    <w:rsid w:val="00A64544"/>
    <w:rsid w:val="00A705D9"/>
    <w:rsid w:val="00A73AE4"/>
    <w:rsid w:val="00A8043B"/>
    <w:rsid w:val="00A81B7E"/>
    <w:rsid w:val="00A90CFE"/>
    <w:rsid w:val="00A932BA"/>
    <w:rsid w:val="00AA0ED6"/>
    <w:rsid w:val="00AB621B"/>
    <w:rsid w:val="00AD1BBA"/>
    <w:rsid w:val="00AD39F5"/>
    <w:rsid w:val="00AE2469"/>
    <w:rsid w:val="00AE3610"/>
    <w:rsid w:val="00AE3D5C"/>
    <w:rsid w:val="00B03E8F"/>
    <w:rsid w:val="00B1153F"/>
    <w:rsid w:val="00B21C20"/>
    <w:rsid w:val="00B379B9"/>
    <w:rsid w:val="00B417B7"/>
    <w:rsid w:val="00B42759"/>
    <w:rsid w:val="00B43101"/>
    <w:rsid w:val="00B616D6"/>
    <w:rsid w:val="00B65984"/>
    <w:rsid w:val="00B66281"/>
    <w:rsid w:val="00B755DF"/>
    <w:rsid w:val="00B76A05"/>
    <w:rsid w:val="00B85A04"/>
    <w:rsid w:val="00B9488B"/>
    <w:rsid w:val="00BA2C35"/>
    <w:rsid w:val="00BA35D8"/>
    <w:rsid w:val="00BA6967"/>
    <w:rsid w:val="00BB2372"/>
    <w:rsid w:val="00BC0D06"/>
    <w:rsid w:val="00BC27F6"/>
    <w:rsid w:val="00BC32D6"/>
    <w:rsid w:val="00BC4557"/>
    <w:rsid w:val="00BD2DB6"/>
    <w:rsid w:val="00BD4812"/>
    <w:rsid w:val="00BF2E41"/>
    <w:rsid w:val="00C021AE"/>
    <w:rsid w:val="00C05A86"/>
    <w:rsid w:val="00C0781C"/>
    <w:rsid w:val="00C12DDC"/>
    <w:rsid w:val="00C24A7B"/>
    <w:rsid w:val="00C35067"/>
    <w:rsid w:val="00C46105"/>
    <w:rsid w:val="00C51239"/>
    <w:rsid w:val="00C601FC"/>
    <w:rsid w:val="00C61F67"/>
    <w:rsid w:val="00C82F82"/>
    <w:rsid w:val="00CA5B03"/>
    <w:rsid w:val="00CA787A"/>
    <w:rsid w:val="00CF352F"/>
    <w:rsid w:val="00D16C3E"/>
    <w:rsid w:val="00D44850"/>
    <w:rsid w:val="00D44CAE"/>
    <w:rsid w:val="00D475AA"/>
    <w:rsid w:val="00D57C8B"/>
    <w:rsid w:val="00D61B87"/>
    <w:rsid w:val="00D74A34"/>
    <w:rsid w:val="00D74AA7"/>
    <w:rsid w:val="00D76973"/>
    <w:rsid w:val="00D8755F"/>
    <w:rsid w:val="00D95F13"/>
    <w:rsid w:val="00DA462E"/>
    <w:rsid w:val="00DA4F20"/>
    <w:rsid w:val="00DA5209"/>
    <w:rsid w:val="00DA62F8"/>
    <w:rsid w:val="00DB31EB"/>
    <w:rsid w:val="00DB5AA3"/>
    <w:rsid w:val="00DD1E94"/>
    <w:rsid w:val="00DD1FFA"/>
    <w:rsid w:val="00DE2E53"/>
    <w:rsid w:val="00DE6C7A"/>
    <w:rsid w:val="00E027C8"/>
    <w:rsid w:val="00E07BBD"/>
    <w:rsid w:val="00E1668A"/>
    <w:rsid w:val="00E213E0"/>
    <w:rsid w:val="00E24C9E"/>
    <w:rsid w:val="00E37F07"/>
    <w:rsid w:val="00E528EF"/>
    <w:rsid w:val="00E54506"/>
    <w:rsid w:val="00E55E91"/>
    <w:rsid w:val="00E65DD3"/>
    <w:rsid w:val="00E66F16"/>
    <w:rsid w:val="00E70FA9"/>
    <w:rsid w:val="00E83AF2"/>
    <w:rsid w:val="00E86DC4"/>
    <w:rsid w:val="00E946D9"/>
    <w:rsid w:val="00E976F6"/>
    <w:rsid w:val="00E97736"/>
    <w:rsid w:val="00EA0093"/>
    <w:rsid w:val="00EA71BA"/>
    <w:rsid w:val="00EB0596"/>
    <w:rsid w:val="00EB24C3"/>
    <w:rsid w:val="00EB4F1A"/>
    <w:rsid w:val="00EB519D"/>
    <w:rsid w:val="00EC0600"/>
    <w:rsid w:val="00EC208B"/>
    <w:rsid w:val="00EE20F5"/>
    <w:rsid w:val="00F00DA6"/>
    <w:rsid w:val="00F17348"/>
    <w:rsid w:val="00F20048"/>
    <w:rsid w:val="00F3672A"/>
    <w:rsid w:val="00F42F9C"/>
    <w:rsid w:val="00F43A65"/>
    <w:rsid w:val="00F563F0"/>
    <w:rsid w:val="00F6090C"/>
    <w:rsid w:val="00F65A8B"/>
    <w:rsid w:val="00F71F6E"/>
    <w:rsid w:val="00F911A9"/>
    <w:rsid w:val="00FA0D35"/>
    <w:rsid w:val="00FA385D"/>
    <w:rsid w:val="00FB04F4"/>
    <w:rsid w:val="00FB47BD"/>
    <w:rsid w:val="00FB7A6C"/>
    <w:rsid w:val="00FD2F0D"/>
    <w:rsid w:val="00FF2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AE7D7B9"/>
  <w15:chartTrackingRefBased/>
  <w15:docId w15:val="{0DB92414-EBDE-4FDD-B3E7-5950D133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99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32930"/>
    <w:rPr>
      <w:rFonts w:ascii="ZapfHumnst BT" w:hAnsi="ZapfHumnst BT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RotisSemiSerif" w:hAnsi="RotisSemiSerif"/>
      <w:b/>
      <w:bCs/>
      <w:sz w:val="28"/>
    </w:rPr>
  </w:style>
  <w:style w:type="paragraph" w:styleId="Titolo2">
    <w:name w:val="heading 2"/>
    <w:basedOn w:val="Normale"/>
    <w:next w:val="Normale"/>
    <w:qFormat/>
    <w:pPr>
      <w:keepNext/>
      <w:spacing w:before="200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before="200"/>
      <w:jc w:val="center"/>
      <w:outlineLvl w:val="2"/>
    </w:pPr>
  </w:style>
  <w:style w:type="paragraph" w:styleId="Titolo4">
    <w:name w:val="heading 4"/>
    <w:basedOn w:val="Normale"/>
    <w:next w:val="Normale"/>
    <w:qFormat/>
    <w:pPr>
      <w:keepNext/>
      <w:outlineLvl w:val="3"/>
    </w:pPr>
  </w:style>
  <w:style w:type="paragraph" w:styleId="Titolo5">
    <w:name w:val="heading 5"/>
    <w:basedOn w:val="Normale"/>
    <w:next w:val="Normale"/>
    <w:qFormat/>
    <w:pPr>
      <w:keepNext/>
      <w:ind w:firstLine="851"/>
      <w:outlineLvl w:val="4"/>
    </w:pPr>
  </w:style>
  <w:style w:type="paragraph" w:styleId="Titolo6">
    <w:name w:val="heading 6"/>
    <w:basedOn w:val="Normale"/>
    <w:next w:val="Normale"/>
    <w:qFormat/>
    <w:pPr>
      <w:keepNext/>
      <w:ind w:firstLine="851"/>
      <w:outlineLvl w:val="5"/>
    </w:pPr>
    <w:rPr>
      <w:i/>
      <w:iCs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</w:style>
  <w:style w:type="paragraph" w:styleId="Titolo8">
    <w:name w:val="heading 8"/>
    <w:basedOn w:val="Normale"/>
    <w:next w:val="Normale"/>
    <w:qFormat/>
    <w:pPr>
      <w:keepNext/>
      <w:autoSpaceDE w:val="0"/>
      <w:autoSpaceDN w:val="0"/>
      <w:adjustRightInd w:val="0"/>
      <w:jc w:val="center"/>
      <w:outlineLvl w:val="7"/>
    </w:pPr>
    <w:rPr>
      <w:i/>
      <w:iCs/>
      <w:szCs w:val="24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Decreto">
    <w:name w:val="Decreto"/>
    <w:basedOn w:val="Titolo2"/>
    <w:pPr>
      <w:spacing w:before="400"/>
    </w:pPr>
    <w:rPr>
      <w:rFonts w:ascii="RotisSemiSerif" w:hAnsi="RotisSemiSerif"/>
    </w:rPr>
  </w:style>
  <w:style w:type="paragraph" w:customStyle="1" w:styleId="Visto">
    <w:name w:val="Visto"/>
    <w:basedOn w:val="Normale"/>
    <w:pPr>
      <w:tabs>
        <w:tab w:val="left" w:pos="1701"/>
      </w:tabs>
      <w:spacing w:before="60" w:after="60"/>
      <w:ind w:left="1701" w:hanging="1701"/>
      <w:jc w:val="both"/>
    </w:pPr>
    <w:rPr>
      <w:rFonts w:ascii="RotisSemiSerif" w:hAnsi="RotisSemiSerif"/>
    </w:rPr>
  </w:style>
  <w:style w:type="paragraph" w:customStyle="1" w:styleId="RettoreDirettore">
    <w:name w:val="Rettore_Direttore"/>
    <w:basedOn w:val="Titolo3"/>
    <w:pPr>
      <w:spacing w:before="400" w:after="240"/>
    </w:pPr>
    <w:rPr>
      <w:rFonts w:ascii="RotisSemiSerif" w:hAnsi="RotisSemiSerif"/>
    </w:rPr>
  </w:style>
  <w:style w:type="paragraph" w:customStyle="1" w:styleId="UniBA">
    <w:name w:val="UniBA"/>
    <w:basedOn w:val="Titolo1"/>
    <w:rPr>
      <w:spacing w:val="30"/>
      <w:sz w:val="36"/>
    </w:rPr>
  </w:style>
  <w:style w:type="paragraph" w:customStyle="1" w:styleId="Decreta">
    <w:name w:val="Decreta"/>
    <w:basedOn w:val="Normale"/>
    <w:uiPriority w:val="99"/>
    <w:pPr>
      <w:spacing w:before="240" w:after="240"/>
      <w:jc w:val="center"/>
    </w:pPr>
    <w:rPr>
      <w:rFonts w:ascii="RotisSemiSerif" w:hAnsi="RotisSemiSerif"/>
      <w:b/>
      <w:smallCaps/>
      <w:spacing w:val="60"/>
    </w:rPr>
  </w:style>
  <w:style w:type="paragraph" w:customStyle="1" w:styleId="Articolo">
    <w:name w:val="Articolo"/>
    <w:basedOn w:val="Normale"/>
    <w:next w:val="Articolotitolo"/>
    <w:pPr>
      <w:keepNext/>
      <w:widowControl w:val="0"/>
      <w:spacing w:before="120"/>
      <w:jc w:val="center"/>
    </w:pPr>
    <w:rPr>
      <w:rFonts w:ascii="RotisSemiSerif" w:hAnsi="RotisSemiSerif"/>
      <w:b/>
    </w:rPr>
  </w:style>
  <w:style w:type="paragraph" w:customStyle="1" w:styleId="Articolotitolo">
    <w:name w:val="Articolo_titolo"/>
    <w:basedOn w:val="Titolo8"/>
    <w:next w:val="Articolotesto"/>
    <w:pPr>
      <w:spacing w:after="120"/>
    </w:pPr>
    <w:rPr>
      <w:rFonts w:ascii="RotisSemiSerif" w:hAnsi="RotisSemiSerif"/>
    </w:rPr>
  </w:style>
  <w:style w:type="paragraph" w:customStyle="1" w:styleId="Articolotesto">
    <w:name w:val="Articolo_testo"/>
    <w:basedOn w:val="Normale"/>
    <w:pPr>
      <w:jc w:val="both"/>
    </w:pPr>
    <w:rPr>
      <w:rFonts w:ascii="RotisSemiSerif" w:hAnsi="RotisSemiSerif"/>
    </w:rPr>
  </w:style>
  <w:style w:type="paragraph" w:customStyle="1" w:styleId="Articolocomma">
    <w:name w:val="Articolo_comma"/>
    <w:basedOn w:val="Normale"/>
    <w:pPr>
      <w:numPr>
        <w:numId w:val="1"/>
      </w:numPr>
      <w:tabs>
        <w:tab w:val="left" w:pos="1038"/>
        <w:tab w:val="left" w:pos="1491"/>
      </w:tabs>
      <w:autoSpaceDE w:val="0"/>
      <w:autoSpaceDN w:val="0"/>
      <w:adjustRightInd w:val="0"/>
      <w:jc w:val="both"/>
    </w:pPr>
    <w:rPr>
      <w:rFonts w:ascii="RotisSemiSerif" w:hAnsi="RotisSemiSerif"/>
    </w:rPr>
  </w:style>
  <w:style w:type="table" w:styleId="Grigliatabella">
    <w:name w:val="Table Grid"/>
    <w:basedOn w:val="Tabellanormale"/>
    <w:rsid w:val="00FF4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F46934"/>
  </w:style>
  <w:style w:type="paragraph" w:styleId="Testofumetto">
    <w:name w:val="Balloon Text"/>
    <w:basedOn w:val="Normale"/>
    <w:semiHidden/>
    <w:rsid w:val="00462F56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46750"/>
    <w:rPr>
      <w:color w:val="0000FF"/>
      <w:u w:val="single"/>
    </w:rPr>
  </w:style>
  <w:style w:type="character" w:styleId="Collegamentovisitato">
    <w:name w:val="FollowedHyperlink"/>
    <w:rsid w:val="00A15FE2"/>
    <w:rPr>
      <w:color w:val="800080"/>
      <w:u w:val="single"/>
    </w:rPr>
  </w:style>
  <w:style w:type="character" w:customStyle="1" w:styleId="PidipaginaCarattere">
    <w:name w:val="Piè di pagina Carattere"/>
    <w:link w:val="Pidipagina"/>
    <w:uiPriority w:val="99"/>
    <w:rsid w:val="00817D17"/>
    <w:rPr>
      <w:rFonts w:ascii="ZapfHumnst BT" w:hAnsi="ZapfHumnst BT"/>
      <w:sz w:val="24"/>
    </w:rPr>
  </w:style>
  <w:style w:type="paragraph" w:customStyle="1" w:styleId="Default">
    <w:name w:val="Default"/>
    <w:rsid w:val="006040D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locked/>
    <w:rsid w:val="008609CE"/>
    <w:rPr>
      <w:rFonts w:ascii="ZapfHumnst BT" w:hAnsi="ZapfHumnst BT"/>
      <w:sz w:val="24"/>
    </w:rPr>
  </w:style>
  <w:style w:type="character" w:customStyle="1" w:styleId="FontStyle16">
    <w:name w:val="Font Style16"/>
    <w:rsid w:val="008609CE"/>
    <w:rPr>
      <w:rFonts w:ascii="Verdana" w:hAnsi="Verdana"/>
      <w:sz w:val="16"/>
    </w:rPr>
  </w:style>
  <w:style w:type="paragraph" w:customStyle="1" w:styleId="Style4">
    <w:name w:val="Style4"/>
    <w:basedOn w:val="Normale"/>
    <w:rsid w:val="008609CE"/>
    <w:pPr>
      <w:widowControl w:val="0"/>
      <w:autoSpaceDE w:val="0"/>
      <w:autoSpaceDN w:val="0"/>
      <w:adjustRightInd w:val="0"/>
      <w:spacing w:line="238" w:lineRule="exact"/>
      <w:jc w:val="right"/>
    </w:pPr>
    <w:rPr>
      <w:rFonts w:ascii="Verdana" w:hAnsi="Verdana"/>
      <w:szCs w:val="24"/>
    </w:rPr>
  </w:style>
  <w:style w:type="paragraph" w:styleId="Paragrafoelenco">
    <w:name w:val="List Paragraph"/>
    <w:basedOn w:val="Normale"/>
    <w:uiPriority w:val="99"/>
    <w:qFormat/>
    <w:rsid w:val="008609CE"/>
    <w:pPr>
      <w:widowControl w:val="0"/>
      <w:autoSpaceDE w:val="0"/>
      <w:autoSpaceDN w:val="0"/>
      <w:adjustRightInd w:val="0"/>
      <w:ind w:left="720"/>
      <w:contextualSpacing/>
    </w:pPr>
    <w:rPr>
      <w:rFonts w:ascii="Shruti" w:hAnsi="Shruti"/>
      <w:sz w:val="20"/>
      <w:szCs w:val="24"/>
      <w:lang w:val="en-US"/>
    </w:rPr>
  </w:style>
  <w:style w:type="character" w:customStyle="1" w:styleId="Titolo1Carattere">
    <w:name w:val="Titolo 1 Carattere"/>
    <w:link w:val="Titolo1"/>
    <w:rsid w:val="000E5CF7"/>
    <w:rPr>
      <w:rFonts w:ascii="RotisSemiSerif" w:hAnsi="RotisSemiSerif"/>
      <w:b/>
      <w:bCs/>
      <w:sz w:val="28"/>
    </w:rPr>
  </w:style>
  <w:style w:type="character" w:styleId="Enfasigrassetto">
    <w:name w:val="Strong"/>
    <w:uiPriority w:val="22"/>
    <w:qFormat/>
    <w:rsid w:val="00D74A34"/>
    <w:rPr>
      <w:b/>
      <w:bCs/>
    </w:rPr>
  </w:style>
  <w:style w:type="paragraph" w:customStyle="1" w:styleId="articolotesto0">
    <w:name w:val="articolotesto"/>
    <w:basedOn w:val="Normale"/>
    <w:rsid w:val="00D74A34"/>
    <w:pPr>
      <w:autoSpaceDE w:val="0"/>
      <w:autoSpaceDN w:val="0"/>
      <w:spacing w:before="60" w:after="60"/>
      <w:ind w:left="1701" w:hanging="1701"/>
      <w:jc w:val="both"/>
    </w:pPr>
    <w:rPr>
      <w:rFonts w:ascii="RotisSemiSerif" w:eastAsia="MS Mincho" w:hAnsi="RotisSemiSerif"/>
      <w:szCs w:val="24"/>
    </w:rPr>
  </w:style>
  <w:style w:type="character" w:customStyle="1" w:styleId="testo">
    <w:name w:val="testo"/>
    <w:uiPriority w:val="99"/>
    <w:rsid w:val="00D74A34"/>
    <w:rPr>
      <w:rFonts w:cs="Times New Roman"/>
    </w:rPr>
  </w:style>
  <w:style w:type="character" w:customStyle="1" w:styleId="gmaildefault">
    <w:name w:val="gmail_default"/>
    <w:basedOn w:val="Carpredefinitoparagrafo"/>
    <w:rsid w:val="00100219"/>
  </w:style>
  <w:style w:type="paragraph" w:styleId="Corpotesto">
    <w:name w:val="Body Text"/>
    <w:basedOn w:val="Normale"/>
    <w:link w:val="CorpotestoCarattere"/>
    <w:uiPriority w:val="99"/>
    <w:unhideWhenUsed/>
    <w:rsid w:val="00100219"/>
    <w:pPr>
      <w:spacing w:before="120" w:after="120"/>
      <w:ind w:left="284" w:hanging="284"/>
      <w:jc w:val="both"/>
    </w:pPr>
  </w:style>
  <w:style w:type="character" w:customStyle="1" w:styleId="CorpotestoCarattere">
    <w:name w:val="Corpo testo Carattere"/>
    <w:link w:val="Corpotesto"/>
    <w:uiPriority w:val="99"/>
    <w:rsid w:val="00100219"/>
    <w:rPr>
      <w:rFonts w:ascii="ZapfHumnst BT" w:hAnsi="ZapfHumnst BT"/>
      <w:sz w:val="24"/>
    </w:rPr>
  </w:style>
  <w:style w:type="paragraph" w:styleId="Testonotaapidipagina">
    <w:name w:val="footnote text"/>
    <w:basedOn w:val="Normale"/>
    <w:link w:val="TestonotaapidipaginaCarattere"/>
    <w:uiPriority w:val="99"/>
    <w:rsid w:val="00100219"/>
    <w:pPr>
      <w:spacing w:before="120"/>
      <w:jc w:val="both"/>
    </w:pPr>
    <w:rPr>
      <w:rFonts w:ascii="Times New Roman" w:eastAsia="Yu Mincho" w:hAnsi="Times New Roman"/>
      <w:sz w:val="20"/>
      <w:lang w:val="de-DE"/>
    </w:rPr>
  </w:style>
  <w:style w:type="character" w:customStyle="1" w:styleId="TestonotaapidipaginaCarattere">
    <w:name w:val="Testo nota a piè di pagina Carattere"/>
    <w:link w:val="Testonotaapidipagina"/>
    <w:uiPriority w:val="99"/>
    <w:rsid w:val="00100219"/>
    <w:rPr>
      <w:rFonts w:eastAsia="Yu Mincho"/>
      <w:lang w:val="de-DE"/>
    </w:rPr>
  </w:style>
  <w:style w:type="character" w:styleId="Rimandonotaapidipagina">
    <w:name w:val="footnote reference"/>
    <w:uiPriority w:val="99"/>
    <w:rsid w:val="00100219"/>
    <w:rPr>
      <w:rFonts w:cs="Times New Roman"/>
      <w:vertAlign w:val="superscript"/>
    </w:rPr>
  </w:style>
  <w:style w:type="paragraph" w:styleId="Revisione">
    <w:name w:val="Revision"/>
    <w:hidden/>
    <w:uiPriority w:val="71"/>
    <w:rsid w:val="00BC32D6"/>
    <w:rPr>
      <w:rFonts w:ascii="ZapfHumnst BT" w:hAnsi="ZapfHumnst BT"/>
      <w:sz w:val="24"/>
    </w:rPr>
  </w:style>
  <w:style w:type="paragraph" w:styleId="NormaleWeb">
    <w:name w:val="Normal (Web)"/>
    <w:basedOn w:val="Normale"/>
    <w:uiPriority w:val="99"/>
    <w:unhideWhenUsed/>
    <w:rsid w:val="00256578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5A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9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carta%20intestata%20settore%20multimedi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B4430-0564-48F2-9DF9-94A420D49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settore multimediale</Template>
  <TotalTime>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Decreto Dirigenziale 256/xy del 5 marzo 2001</vt:lpstr>
      <vt:lpstr>Decreto Dirigenziale 256/xy del 5 marzo 2001</vt:lpstr>
    </vt:vector>
  </TitlesOfParts>
  <Company>Università di Bari</Company>
  <LinksUpToDate>false</LinksUpToDate>
  <CharactersWithSpaces>2040</CharactersWithSpaces>
  <SharedDoc>false</SharedDoc>
  <HLinks>
    <vt:vector size="18" baseType="variant">
      <vt:variant>
        <vt:i4>2621524</vt:i4>
      </vt:variant>
      <vt:variant>
        <vt:i4>6</vt:i4>
      </vt:variant>
      <vt:variant>
        <vt:i4>0</vt:i4>
      </vt:variant>
      <vt:variant>
        <vt:i4>5</vt:i4>
      </vt:variant>
      <vt:variant>
        <vt:lpwstr>mailto:petronilla.bruni@uniba.it</vt:lpwstr>
      </vt:variant>
      <vt:variant>
        <vt:lpwstr/>
      </vt:variant>
      <vt:variant>
        <vt:i4>983107</vt:i4>
      </vt:variant>
      <vt:variant>
        <vt:i4>3</vt:i4>
      </vt:variant>
      <vt:variant>
        <vt:i4>0</vt:i4>
      </vt:variant>
      <vt:variant>
        <vt:i4>5</vt:i4>
      </vt:variant>
      <vt:variant>
        <vt:lpwstr>https://reclutamento.ict.uniba.it/bandi-di-lavoro</vt:lpwstr>
      </vt:variant>
      <vt:variant>
        <vt:lpwstr/>
      </vt:variant>
      <vt:variant>
        <vt:i4>6488135</vt:i4>
      </vt:variant>
      <vt:variant>
        <vt:i4>0</vt:i4>
      </vt:variant>
      <vt:variant>
        <vt:i4>0</vt:i4>
      </vt:variant>
      <vt:variant>
        <vt:i4>5</vt:i4>
      </vt:variant>
      <vt:variant>
        <vt:lpwstr>mailto:direzione.demdi@pec.uniba.it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Dirigenziale 256/xy del 5 marzo 2001</dc:title>
  <dc:subject>pippo</dc:subject>
  <dc:creator>Università degli Studi</dc:creator>
  <cp:keywords/>
  <dc:description/>
  <cp:lastModifiedBy>Angelo Fiore</cp:lastModifiedBy>
  <cp:revision>5</cp:revision>
  <cp:lastPrinted>2025-06-12T10:05:00Z</cp:lastPrinted>
  <dcterms:created xsi:type="dcterms:W3CDTF">2026-10-14T15:37:00Z</dcterms:created>
  <dcterms:modified xsi:type="dcterms:W3CDTF">2026-10-15T12:29:00Z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partimento">
    <vt:lpwstr>SvilOrg</vt:lpwstr>
  </property>
  <property fmtid="{D5CDD505-2E9C-101B-9397-08002B2CF9AE}" pid="3" name="Digitato da">
    <vt:lpwstr>AM</vt:lpwstr>
  </property>
</Properties>
</file>