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68CE9" w14:textId="77777777" w:rsidR="00071528" w:rsidRDefault="00071528" w:rsidP="000E5CF7">
      <w:pPr>
        <w:pStyle w:val="Style4"/>
        <w:widowControl/>
        <w:spacing w:line="240" w:lineRule="auto"/>
        <w:jc w:val="left"/>
        <w:rPr>
          <w:rStyle w:val="FontStyle16"/>
          <w:rFonts w:ascii="Aptos" w:hAnsi="Aptos" w:cs="Arial"/>
          <w:b/>
        </w:rPr>
      </w:pPr>
    </w:p>
    <w:p w14:paraId="20F57ED1" w14:textId="56DBE017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noProof/>
        </w:rPr>
        <w:drawing>
          <wp:inline distT="0" distB="0" distL="0" distR="0" wp14:anchorId="4C30C106" wp14:editId="0569E7E3">
            <wp:extent cx="2190750" cy="733425"/>
            <wp:effectExtent l="0" t="0" r="0" b="0"/>
            <wp:docPr id="2" name="Immagine 292171983" descr="logoUNIB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2171983" descr="logoUNIBA_CMY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373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EA51A6" wp14:editId="1469A185">
                <wp:simplePos x="0" y="0"/>
                <wp:positionH relativeFrom="margin">
                  <wp:posOffset>3704573</wp:posOffset>
                </wp:positionH>
                <wp:positionV relativeFrom="paragraph">
                  <wp:posOffset>60577</wp:posOffset>
                </wp:positionV>
                <wp:extent cx="2247900" cy="619125"/>
                <wp:effectExtent l="0" t="0" r="0" b="0"/>
                <wp:wrapNone/>
                <wp:docPr id="186730922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6C1315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dipartimento di </w:t>
                            </w:r>
                          </w:p>
                          <w:p w14:paraId="0724BAA4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economia, management </w:t>
                            </w:r>
                          </w:p>
                          <w:p w14:paraId="2718C6ED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>e diritto dell’impresa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A51A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91.7pt;margin-top:4.75pt;width:177pt;height:4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" stroked="f">
                <v:textbox inset="0,0,0,0">
                  <w:txbxContent>
                    <w:p w14:paraId="026C1315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dipartimento di </w:t>
                      </w:r>
                    </w:p>
                    <w:p w14:paraId="0724BAA4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economia, management </w:t>
                      </w:r>
                    </w:p>
                    <w:p w14:paraId="2718C6ED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>e diritto dell’impresa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5CF938" w14:textId="1273443B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</w:p>
    <w:p w14:paraId="573C6780" w14:textId="788BA994" w:rsidR="00071528" w:rsidRPr="00856373" w:rsidRDefault="00071528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ALLEGATO A</w:t>
      </w:r>
    </w:p>
    <w:p w14:paraId="435B7E6E" w14:textId="77777777" w:rsidR="00071528" w:rsidRPr="00856373" w:rsidRDefault="00071528" w:rsidP="00100219">
      <w:pPr>
        <w:ind w:left="4536" w:firstLine="70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 DIRETTORE DEL DIPARTIMENTO</w:t>
      </w:r>
    </w:p>
    <w:p w14:paraId="280E0F24" w14:textId="77777777" w:rsidR="00071528" w:rsidRPr="00856373" w:rsidRDefault="00071528" w:rsidP="00100219">
      <w:pPr>
        <w:ind w:left="4676" w:firstLine="56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 xml:space="preserve">ECONOMIA, MANAGEMENT E </w:t>
      </w:r>
    </w:p>
    <w:p w14:paraId="3E678F00" w14:textId="77777777" w:rsidR="00071528" w:rsidRPr="00856373" w:rsidRDefault="00071528" w:rsidP="00100219">
      <w:pPr>
        <w:ind w:left="4816" w:firstLine="42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DIRITTO DELL’IMPRESA</w:t>
      </w:r>
    </w:p>
    <w:p w14:paraId="35BA3CAA" w14:textId="0B228549" w:rsidR="007027EC" w:rsidRDefault="00071528" w:rsidP="00856373">
      <w:pPr>
        <w:ind w:left="5240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UNIVERSITÀ DEGLI STUDI DI BARI ALDO MORO</w:t>
      </w:r>
    </w:p>
    <w:p w14:paraId="6CAAF0C2" w14:textId="77777777" w:rsidR="00856373" w:rsidRPr="00856373" w:rsidRDefault="00856373" w:rsidP="00856373">
      <w:pPr>
        <w:ind w:left="5240"/>
        <w:rPr>
          <w:rFonts w:ascii="Aptos" w:hAnsi="Aptos" w:cs="Aptos"/>
          <w:sz w:val="22"/>
          <w:szCs w:val="22"/>
        </w:rPr>
      </w:pPr>
    </w:p>
    <w:p w14:paraId="3A51819C" w14:textId="511884F0" w:rsidR="00256578" w:rsidRPr="00856373" w:rsidRDefault="00256578" w:rsidP="00256578">
      <w:pPr>
        <w:pStyle w:val="NormaleWeb"/>
        <w:ind w:firstLine="567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 xml:space="preserve">Il/La sottoscritto/a ______________________________ chiede di essere ammesso/a alla selezione pubblica, per titoli e colloquio, per il conferimento di n. </w:t>
      </w:r>
      <w:r w:rsidR="00934EC6">
        <w:rPr>
          <w:rFonts w:asciiTheme="minorHAnsi" w:hAnsiTheme="minorHAnsi"/>
          <w:sz w:val="20"/>
          <w:szCs w:val="20"/>
        </w:rPr>
        <w:t>1</w:t>
      </w:r>
      <w:r w:rsidRPr="00856373">
        <w:rPr>
          <w:rFonts w:asciiTheme="minorHAnsi" w:hAnsiTheme="minorHAnsi"/>
          <w:sz w:val="20"/>
          <w:szCs w:val="20"/>
        </w:rPr>
        <w:t xml:space="preserve"> (</w:t>
      </w:r>
      <w:r w:rsidR="00934EC6">
        <w:rPr>
          <w:rFonts w:asciiTheme="minorHAnsi" w:hAnsiTheme="minorHAnsi"/>
          <w:sz w:val="20"/>
          <w:szCs w:val="20"/>
        </w:rPr>
        <w:t>uno</w:t>
      </w:r>
      <w:r w:rsidRPr="00856373">
        <w:rPr>
          <w:rFonts w:asciiTheme="minorHAnsi" w:hAnsiTheme="minorHAnsi"/>
          <w:sz w:val="20"/>
          <w:szCs w:val="20"/>
        </w:rPr>
        <w:t>) incaric</w:t>
      </w:r>
      <w:r w:rsidR="00934EC6">
        <w:rPr>
          <w:rFonts w:asciiTheme="minorHAnsi" w:hAnsiTheme="minorHAnsi"/>
          <w:sz w:val="20"/>
          <w:szCs w:val="20"/>
        </w:rPr>
        <w:t>o</w:t>
      </w:r>
      <w:r w:rsidRPr="00856373">
        <w:rPr>
          <w:rFonts w:asciiTheme="minorHAnsi" w:hAnsiTheme="minorHAnsi"/>
          <w:sz w:val="20"/>
          <w:szCs w:val="20"/>
        </w:rPr>
        <w:t xml:space="preserve"> di consulenza professionale nell’ambito del Progetto DARE, Fondo PNRR (PNC) DARE, codice iniziativa “PNC0000002”, per lo svolgimento delle attività di ricerca previste nel WP5 dello </w:t>
      </w:r>
      <w:proofErr w:type="spellStart"/>
      <w:r w:rsidRPr="00856373">
        <w:rPr>
          <w:rFonts w:asciiTheme="minorHAnsi" w:hAnsiTheme="minorHAnsi"/>
          <w:sz w:val="20"/>
          <w:szCs w:val="20"/>
        </w:rPr>
        <w:t>Spoke</w:t>
      </w:r>
      <w:proofErr w:type="spellEnd"/>
      <w:r w:rsidRPr="00856373">
        <w:rPr>
          <w:rFonts w:asciiTheme="minorHAnsi" w:hAnsiTheme="minorHAnsi"/>
          <w:sz w:val="20"/>
          <w:szCs w:val="20"/>
        </w:rPr>
        <w:t xml:space="preserve"> 1, indetta con D.D. n. ______ del __________ e pubblicata sul sito web di Ateneo in data 14/10/2026.</w:t>
      </w:r>
    </w:p>
    <w:p w14:paraId="0977B86D" w14:textId="7CDF6B13" w:rsidR="00256578" w:rsidRPr="00856373" w:rsidRDefault="007F38D5" w:rsidP="00256578">
      <w:pPr>
        <w:pStyle w:val="NormaleWeb"/>
        <w:jc w:val="both"/>
        <w:rPr>
          <w:rFonts w:asciiTheme="minorHAnsi" w:hAnsiTheme="minorHAnsi"/>
          <w:sz w:val="20"/>
          <w:szCs w:val="20"/>
        </w:rPr>
      </w:pPr>
      <w:r w:rsidRPr="00856373">
        <w:rPr>
          <w:rStyle w:val="Enfasigrassetto"/>
          <w:rFonts w:asciiTheme="minorHAnsi" w:hAnsiTheme="minorHAnsi"/>
          <w:sz w:val="20"/>
          <w:szCs w:val="20"/>
        </w:rPr>
        <w:t>Profilo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 xml:space="preserve"> </w:t>
      </w:r>
      <w:r w:rsidR="00F65A8B" w:rsidRPr="00856373">
        <w:rPr>
          <w:rStyle w:val="Enfasigrassetto"/>
          <w:rFonts w:asciiTheme="minorHAnsi" w:hAnsiTheme="minorHAnsi"/>
          <w:sz w:val="20"/>
          <w:szCs w:val="20"/>
        </w:rPr>
        <w:t>A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>:</w:t>
      </w:r>
      <w:r w:rsidR="00256578" w:rsidRPr="00856373">
        <w:rPr>
          <w:rFonts w:asciiTheme="minorHAnsi" w:hAnsiTheme="minorHAnsi"/>
          <w:sz w:val="20"/>
          <w:szCs w:val="20"/>
        </w:rPr>
        <w:t xml:space="preserve"> elaborazione dei dati economici sanitari finalizzata alla determinazione dei costi delle prestazioni relative a un percorso diagnostico-terapeutico assistenziale e a valutazioni costi/efficacia e/o costi/utilità.</w:t>
      </w:r>
    </w:p>
    <w:p w14:paraId="4BB0F35B" w14:textId="77777777" w:rsidR="00256578" w:rsidRPr="00856373" w:rsidRDefault="00256578" w:rsidP="00256578">
      <w:pPr>
        <w:pStyle w:val="NormaleWeb"/>
        <w:ind w:left="720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>A tal fine, dichiara sotto la propria responsabilità:</w:t>
      </w:r>
    </w:p>
    <w:p w14:paraId="75AA12C0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dati anagrafici: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475"/>
        <w:gridCol w:w="474"/>
        <w:gridCol w:w="475"/>
        <w:gridCol w:w="474"/>
        <w:gridCol w:w="475"/>
        <w:gridCol w:w="474"/>
        <w:gridCol w:w="475"/>
        <w:gridCol w:w="474"/>
        <w:gridCol w:w="474"/>
        <w:gridCol w:w="475"/>
        <w:gridCol w:w="474"/>
        <w:gridCol w:w="475"/>
        <w:gridCol w:w="474"/>
        <w:gridCol w:w="475"/>
        <w:gridCol w:w="474"/>
        <w:gridCol w:w="475"/>
      </w:tblGrid>
      <w:tr w:rsidR="00071528" w:rsidRPr="00856373" w14:paraId="74EEE4A9" w14:textId="77777777">
        <w:trPr>
          <w:trHeight w:hRule="exact" w:val="340"/>
        </w:trPr>
        <w:tc>
          <w:tcPr>
            <w:tcW w:w="2050" w:type="dxa"/>
            <w:vAlign w:val="center"/>
          </w:tcPr>
          <w:p w14:paraId="189E34E8" w14:textId="1EBEA1A2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Cognome</w:t>
            </w:r>
          </w:p>
        </w:tc>
        <w:tc>
          <w:tcPr>
            <w:tcW w:w="7671" w:type="dxa"/>
            <w:gridSpan w:val="16"/>
            <w:vAlign w:val="center"/>
          </w:tcPr>
          <w:p w14:paraId="08606427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2B8B5F48" w14:textId="77777777">
        <w:trPr>
          <w:trHeight w:hRule="exact" w:val="340"/>
        </w:trPr>
        <w:tc>
          <w:tcPr>
            <w:tcW w:w="2050" w:type="dxa"/>
            <w:vAlign w:val="center"/>
          </w:tcPr>
          <w:p w14:paraId="0BC725F4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Nome</w:t>
            </w:r>
          </w:p>
        </w:tc>
        <w:tc>
          <w:tcPr>
            <w:tcW w:w="7671" w:type="dxa"/>
            <w:gridSpan w:val="16"/>
            <w:vAlign w:val="center"/>
          </w:tcPr>
          <w:p w14:paraId="7207AD2C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16A51114" w14:textId="77777777">
        <w:trPr>
          <w:trHeight w:hRule="exact" w:val="340"/>
        </w:trPr>
        <w:tc>
          <w:tcPr>
            <w:tcW w:w="2050" w:type="dxa"/>
            <w:vAlign w:val="center"/>
          </w:tcPr>
          <w:p w14:paraId="1CD30F05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Luogo di nascita</w:t>
            </w:r>
          </w:p>
        </w:tc>
        <w:tc>
          <w:tcPr>
            <w:tcW w:w="7671" w:type="dxa"/>
            <w:gridSpan w:val="16"/>
            <w:vAlign w:val="center"/>
          </w:tcPr>
          <w:p w14:paraId="67F3FFB1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5DF8B104" w14:textId="77777777">
        <w:trPr>
          <w:trHeight w:hRule="exact" w:val="340"/>
        </w:trPr>
        <w:tc>
          <w:tcPr>
            <w:tcW w:w="2050" w:type="dxa"/>
            <w:vAlign w:val="center"/>
          </w:tcPr>
          <w:p w14:paraId="558CF5B2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Data di nascita</w:t>
            </w:r>
          </w:p>
        </w:tc>
        <w:tc>
          <w:tcPr>
            <w:tcW w:w="7671" w:type="dxa"/>
            <w:gridSpan w:val="16"/>
            <w:vAlign w:val="center"/>
          </w:tcPr>
          <w:p w14:paraId="1BBA87CE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078E96F1" w14:textId="77777777">
        <w:trPr>
          <w:trHeight w:hRule="exact" w:val="340"/>
        </w:trPr>
        <w:tc>
          <w:tcPr>
            <w:tcW w:w="2050" w:type="dxa"/>
            <w:vAlign w:val="center"/>
          </w:tcPr>
          <w:p w14:paraId="28ABD5B9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CODICE FISCALE</w:t>
            </w:r>
          </w:p>
        </w:tc>
        <w:tc>
          <w:tcPr>
            <w:tcW w:w="479" w:type="dxa"/>
            <w:vAlign w:val="center"/>
          </w:tcPr>
          <w:p w14:paraId="6332E9E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45337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00D52F0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0D7B1477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45CCCDA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5CFB773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361A84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263A3ED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947D5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62991598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25DE61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F58F46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72A5756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095C3A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1C80231B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7ACF8E2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</w:tr>
    </w:tbl>
    <w:p w14:paraId="04414464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domicilio ai fini della partecipazione alla selezione: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1436"/>
        <w:gridCol w:w="2944"/>
        <w:gridCol w:w="3317"/>
        <w:gridCol w:w="1068"/>
      </w:tblGrid>
      <w:tr w:rsidR="00071528" w:rsidRPr="00856373" w14:paraId="13A1C1F2" w14:textId="77777777">
        <w:trPr>
          <w:cantSplit/>
          <w:trHeight w:hRule="exact" w:val="447"/>
        </w:trPr>
        <w:tc>
          <w:tcPr>
            <w:tcW w:w="862" w:type="dxa"/>
            <w:vMerge w:val="restart"/>
            <w:vAlign w:val="center"/>
          </w:tcPr>
          <w:p w14:paraId="56E9639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Indirizzo</w:t>
            </w:r>
          </w:p>
        </w:tc>
        <w:tc>
          <w:tcPr>
            <w:tcW w:w="8880" w:type="dxa"/>
            <w:gridSpan w:val="4"/>
          </w:tcPr>
          <w:p w14:paraId="529E07E5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Via</w:t>
            </w:r>
          </w:p>
        </w:tc>
      </w:tr>
      <w:tr w:rsidR="00071528" w:rsidRPr="00856373" w14:paraId="04B2E88A" w14:textId="77777777">
        <w:trPr>
          <w:cantSplit/>
          <w:trHeight w:hRule="exact" w:val="536"/>
        </w:trPr>
        <w:tc>
          <w:tcPr>
            <w:tcW w:w="862" w:type="dxa"/>
            <w:vMerge/>
            <w:vAlign w:val="center"/>
          </w:tcPr>
          <w:p w14:paraId="3F9A2E0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1452" w:type="dxa"/>
          </w:tcPr>
          <w:p w14:paraId="18E425C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CAP</w:t>
            </w:r>
          </w:p>
        </w:tc>
        <w:tc>
          <w:tcPr>
            <w:tcW w:w="6358" w:type="dxa"/>
            <w:gridSpan w:val="2"/>
          </w:tcPr>
          <w:p w14:paraId="0389DA0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Città</w:t>
            </w:r>
          </w:p>
        </w:tc>
        <w:tc>
          <w:tcPr>
            <w:tcW w:w="1070" w:type="dxa"/>
          </w:tcPr>
          <w:p w14:paraId="5A7CE6E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Provincia</w:t>
            </w:r>
          </w:p>
        </w:tc>
      </w:tr>
      <w:tr w:rsidR="00071528" w:rsidRPr="00856373" w14:paraId="0F64D419" w14:textId="77777777">
        <w:trPr>
          <w:cantSplit/>
          <w:trHeight w:hRule="exact" w:val="485"/>
        </w:trPr>
        <w:tc>
          <w:tcPr>
            <w:tcW w:w="862" w:type="dxa"/>
            <w:vMerge/>
            <w:vAlign w:val="center"/>
          </w:tcPr>
          <w:p w14:paraId="5E8FA795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440" w:type="dxa"/>
            <w:gridSpan w:val="2"/>
          </w:tcPr>
          <w:p w14:paraId="481CFAD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Telefono</w:t>
            </w:r>
          </w:p>
        </w:tc>
        <w:tc>
          <w:tcPr>
            <w:tcW w:w="4440" w:type="dxa"/>
            <w:gridSpan w:val="2"/>
          </w:tcPr>
          <w:p w14:paraId="1ACFB95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e-mail</w:t>
            </w:r>
            <w:r w:rsidRPr="00856373">
              <w:rPr>
                <w:rStyle w:val="Rimandonotaapidipagina"/>
                <w:rFonts w:asciiTheme="minorHAnsi" w:hAnsiTheme="minorHAnsi" w:cs="Aptos"/>
                <w:sz w:val="20"/>
              </w:rPr>
              <w:footnoteReference w:id="1"/>
            </w:r>
          </w:p>
          <w:p w14:paraId="2E04F62C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</w:p>
        </w:tc>
      </w:tr>
    </w:tbl>
    <w:p w14:paraId="2A297BF4" w14:textId="77777777" w:rsidR="00071528" w:rsidRPr="00856373" w:rsidRDefault="00071528" w:rsidP="00FA0D35">
      <w:pPr>
        <w:pStyle w:val="Articolotesto"/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 w:line="360" w:lineRule="auto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essere cittadino _______________________________;</w:t>
      </w:r>
    </w:p>
    <w:p w14:paraId="14851450" w14:textId="4E1FF7EB" w:rsidR="00071528" w:rsidRPr="00856373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aver riportato condanne penali e di non avere procedimenti penali pendenti: ___________________________________________________________________________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id="2"/>
      </w:r>
      <w:r w:rsidRPr="00856373">
        <w:rPr>
          <w:rFonts w:asciiTheme="minorHAnsi" w:hAnsiTheme="minorHAnsi" w:cs="Aptos"/>
          <w:sz w:val="20"/>
        </w:rPr>
        <w:t>;</w:t>
      </w:r>
    </w:p>
    <w:p w14:paraId="5068FE47" w14:textId="77777777" w:rsidR="00071528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essere stato destituito o dispensato dall'impiego presso una pubblica amministrazione per persistente insufficiente rendimento né essere stato dichiarato decaduto da un impiego statale per aver conseguito l'impiego stesso mediante la produzione di documenti falsi o viziati da invalidità insanabile ai sensi dell'art. 127, primo comma, lettera d) del D.P.R. 10.01.1957, n. 3;</w:t>
      </w:r>
    </w:p>
    <w:p w14:paraId="3485A31F" w14:textId="77777777" w:rsidR="00856373" w:rsidRPr="00856373" w:rsidRDefault="00856373" w:rsidP="00856373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ptos"/>
          <w:sz w:val="20"/>
        </w:rPr>
      </w:pPr>
    </w:p>
    <w:p w14:paraId="66EFD2FE" w14:textId="77777777" w:rsidR="00071528" w:rsidRPr="00856373" w:rsidRDefault="00071528" w:rsidP="00856373">
      <w:pPr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i/>
          <w:iCs/>
          <w:sz w:val="20"/>
        </w:rPr>
        <w:lastRenderedPageBreak/>
        <w:t>solo per i cittadini stranieri:</w:t>
      </w:r>
    </w:p>
    <w:p w14:paraId="197E3504" w14:textId="77777777" w:rsidR="00071528" w:rsidRPr="00856373" w:rsidRDefault="00071528" w:rsidP="00856373">
      <w:pPr>
        <w:pStyle w:val="Articolotesto"/>
        <w:numPr>
          <w:ilvl w:val="0"/>
          <w:numId w:val="4"/>
        </w:numPr>
        <w:tabs>
          <w:tab w:val="clear" w:pos="720"/>
          <w:tab w:val="left" w:pos="284"/>
        </w:tabs>
        <w:spacing w:before="12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godere dei diritti civili e politici nello Stato di appartenenza o provenienza:</w:t>
      </w:r>
    </w:p>
    <w:tbl>
      <w:tblPr>
        <w:tblW w:w="0" w:type="auto"/>
        <w:tblInd w:w="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"/>
        <w:gridCol w:w="8449"/>
      </w:tblGrid>
      <w:tr w:rsidR="00071528" w:rsidRPr="00856373" w14:paraId="65D5AA99" w14:textId="77777777">
        <w:trPr>
          <w:trHeight w:hRule="exact" w:val="516"/>
        </w:trPr>
        <w:tc>
          <w:tcPr>
            <w:tcW w:w="374" w:type="dxa"/>
            <w:vAlign w:val="center"/>
          </w:tcPr>
          <w:p w14:paraId="19C48CA8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  <w:vAlign w:val="center"/>
          </w:tcPr>
          <w:p w14:paraId="2454D755" w14:textId="2CAC10D7" w:rsidR="00071528" w:rsidRPr="00856373" w:rsidRDefault="00071528" w:rsidP="00311BB8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 xml:space="preserve"> SI</w:t>
            </w:r>
          </w:p>
        </w:tc>
      </w:tr>
      <w:tr w:rsidR="00071528" w:rsidRPr="00856373" w14:paraId="2787B0EF" w14:textId="77777777">
        <w:trPr>
          <w:trHeight w:hRule="exact" w:val="565"/>
        </w:trPr>
        <w:tc>
          <w:tcPr>
            <w:tcW w:w="374" w:type="dxa"/>
          </w:tcPr>
          <w:p w14:paraId="50FE9DCD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</w:tcPr>
          <w:p w14:paraId="52F8A2BB" w14:textId="77777777" w:rsidR="00071528" w:rsidRPr="00856373" w:rsidRDefault="00071528" w:rsidP="00856373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 per i seguenti motivi ________________________________________________</w:t>
            </w:r>
          </w:p>
        </w:tc>
      </w:tr>
    </w:tbl>
    <w:p w14:paraId="1B9B81DD" w14:textId="77777777" w:rsidR="00071528" w:rsidRPr="00856373" w:rsidRDefault="00071528" w:rsidP="00FA0D35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per quanto riguarda gli obblighi militari, la sua posizione è la seguente: __________________;</w:t>
      </w:r>
    </w:p>
    <w:p w14:paraId="05FB948B" w14:textId="72ADEBB4" w:rsidR="00071528" w:rsidRPr="00856373" w:rsidRDefault="00071528" w:rsidP="00C579E6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 xml:space="preserve">di essere in possesso del seguente titolo accademico richiesto dal bando per la partecipazione alla selezione </w:t>
      </w:r>
      <w:r w:rsidR="00C579E6">
        <w:rPr>
          <w:rFonts w:asciiTheme="minorHAnsi" w:hAnsiTheme="minorHAnsi" w:cs="Aptos"/>
          <w:sz w:val="20"/>
        </w:rPr>
        <w:t xml:space="preserve">    </w:t>
      </w:r>
      <w:r w:rsidRPr="00856373">
        <w:rPr>
          <w:rFonts w:asciiTheme="minorHAnsi" w:hAnsiTheme="minorHAnsi" w:cs="Aptos"/>
          <w:sz w:val="20"/>
        </w:rPr>
        <w:t>e precisamente:</w:t>
      </w:r>
      <w:r w:rsidR="00C579E6">
        <w:rPr>
          <w:rFonts w:asciiTheme="minorHAnsi" w:hAnsiTheme="minorHAnsi" w:cs="Aptos"/>
          <w:sz w:val="20"/>
        </w:rPr>
        <w:t xml:space="preserve"> </w:t>
      </w:r>
      <w:r w:rsidR="00934EC6">
        <w:rPr>
          <w:rFonts w:asciiTheme="minorHAnsi" w:hAnsiTheme="minorHAnsi" w:cs="Aptos"/>
          <w:sz w:val="20"/>
        </w:rPr>
        <w:t>__</w:t>
      </w:r>
      <w:r w:rsidRPr="00856373">
        <w:rPr>
          <w:rFonts w:asciiTheme="minorHAnsi" w:hAnsiTheme="minorHAnsi" w:cs="Aptos"/>
          <w:sz w:val="20"/>
        </w:rPr>
        <w:t>______________________________________________________________________________</w:t>
      </w:r>
      <w:r w:rsidR="00C579E6">
        <w:rPr>
          <w:rFonts w:asciiTheme="minorHAnsi" w:hAnsiTheme="minorHAnsi" w:cs="Aptos"/>
          <w:sz w:val="20"/>
        </w:rPr>
        <w:t xml:space="preserve"> </w:t>
      </w:r>
    </w:p>
    <w:p w14:paraId="4DE18259" w14:textId="07B85772" w:rsidR="00071528" w:rsidRPr="00856373" w:rsidRDefault="0007152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  <w:r w:rsidRPr="00856373">
        <w:rPr>
          <w:rFonts w:asciiTheme="minorHAnsi" w:hAnsiTheme="minorHAnsi" w:cs="Aptos"/>
          <w:i/>
          <w:szCs w:val="20"/>
          <w:lang w:val="it-IT"/>
        </w:rPr>
        <w:t>per i diplomi di laurea conseguiti all’estero è richiesta la dichiarazione di equipollenza ai sensi della vigente normativa in materia</w:t>
      </w:r>
    </w:p>
    <w:p w14:paraId="6A6B7224" w14:textId="77777777" w:rsidR="00256578" w:rsidRPr="00856373" w:rsidRDefault="0025657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</w:p>
    <w:p w14:paraId="5AC6436D" w14:textId="1FBF06F9" w:rsidR="00256578" w:rsidRPr="00856373" w:rsidRDefault="00256578" w:rsidP="00856373">
      <w:pPr>
        <w:pStyle w:val="Paragrafoelenco"/>
        <w:numPr>
          <w:ilvl w:val="0"/>
          <w:numId w:val="10"/>
        </w:numPr>
        <w:spacing w:after="120"/>
        <w:ind w:left="284" w:hanging="284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di essere in possesso di tutti i requisiti di ammissione previsti dall’art. 4 del bando per ciascun </w:t>
      </w:r>
      <w:r w:rsidR="007F38D5" w:rsidRPr="00856373">
        <w:rPr>
          <w:rFonts w:asciiTheme="minorHAnsi" w:hAnsiTheme="minorHAnsi" w:cs="Aptos"/>
          <w:szCs w:val="20"/>
          <w:lang w:val="it-IT"/>
        </w:rPr>
        <w:t>Profilo</w:t>
      </w:r>
      <w:r w:rsidRPr="00856373">
        <w:rPr>
          <w:rFonts w:asciiTheme="minorHAnsi" w:hAnsiTheme="minorHAnsi" w:cs="Aptos"/>
          <w:szCs w:val="20"/>
          <w:lang w:val="it-IT"/>
        </w:rPr>
        <w:t xml:space="preserve"> selezionato e, in particolare, delle seguenti esperienze professionali, descritte indicando attività svolte, enti o soggetti presso cui sono state maturate e relativi periodi:</w:t>
      </w:r>
    </w:p>
    <w:p w14:paraId="03159B45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103D89A2">
          <v:rect id="_x0000_i1025" style="width:0;height:1.5pt" o:hralign="center" o:hrstd="t" o:hr="t" fillcolor="#a0a0a0" stroked="f"/>
        </w:pict>
      </w:r>
    </w:p>
    <w:p w14:paraId="6EF26467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23D5C3D3">
          <v:rect id="_x0000_i1026" style="width:0;height:1.5pt" o:hralign="center" o:hrstd="t" o:hr="t" fillcolor="#a0a0a0" stroked="f"/>
        </w:pict>
      </w:r>
    </w:p>
    <w:p w14:paraId="18182C60" w14:textId="77777777" w:rsidR="00256578" w:rsidRPr="00856373" w:rsidRDefault="00256578" w:rsidP="00256578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5F527A5B" w14:textId="52DD7263" w:rsidR="00071528" w:rsidRPr="00856373" w:rsidRDefault="007027EC" w:rsidP="007027EC">
      <w:pPr>
        <w:pStyle w:val="Paragrafoelenco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sottoscritto/a,</w:t>
      </w:r>
      <w:r w:rsidR="00071528" w:rsidRPr="00856373">
        <w:rPr>
          <w:rFonts w:asciiTheme="minorHAnsi" w:hAnsiTheme="minorHAnsi" w:cs="Aptos"/>
          <w:szCs w:val="20"/>
          <w:lang w:val="it-IT"/>
        </w:rPr>
        <w:t xml:space="preserve"> oltre alla copia fotostatica di un proprio documento di identità o di riconoscimento e al curriculum vitae, allega alla presente la seguente documentazione relativa ai titoli ritenuti utili ai fini della presente selezione:</w:t>
      </w:r>
    </w:p>
    <w:p w14:paraId="7A2CCFB8" w14:textId="1B5E509E" w:rsidR="00071528" w:rsidRPr="00856373" w:rsidRDefault="00071528" w:rsidP="00100219">
      <w:pPr>
        <w:pStyle w:val="Paragrafoelenco"/>
        <w:spacing w:line="360" w:lineRule="auto"/>
        <w:ind w:left="0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68A2E8B5" w14:textId="79BB865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 chiede di sostenere il colloquio in lingua:</w:t>
      </w:r>
    </w:p>
    <w:p w14:paraId="6E56244D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☐ italiana </w:t>
      </w:r>
    </w:p>
    <w:p w14:paraId="2558E1F6" w14:textId="4CC64BC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inglese</w:t>
      </w:r>
    </w:p>
    <w:p w14:paraId="3FFD9114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0B3CEBBB" w14:textId="351DB779" w:rsidR="00446451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Il/La sottoscritto/a dichiara di risiedere all’estero, in ____________________ (Stato), e chiede di sostenere il colloquio in modalità telematica.</w:t>
      </w:r>
    </w:p>
    <w:p w14:paraId="4F6971A5" w14:textId="77777777" w:rsidR="006B315A" w:rsidRPr="00856373" w:rsidRDefault="006B315A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2429BDCE" w14:textId="10740ED3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Il/La sottoscritto/a </w:t>
      </w:r>
      <w:r w:rsidR="00071528" w:rsidRPr="00856373">
        <w:rPr>
          <w:rFonts w:asciiTheme="minorHAnsi" w:hAnsiTheme="minorHAnsi" w:cs="Aptos"/>
          <w:szCs w:val="20"/>
          <w:lang w:val="it-IT"/>
        </w:rPr>
        <w:t>dichiara, sotto la propria responsabilità, che quanto sopra affermato corrisponde a verità ed è consapevole delle sanzioni penali nel caso di dichiarazioni non veritiere, di formazione o uso di atti falsi, richiamati dall’art. 76 del D.P.R. 445 del 28 dicembre 2000.</w:t>
      </w:r>
    </w:p>
    <w:p w14:paraId="70635A54" w14:textId="07B50716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Il/La sottoscritto/a dichiara di aver preso visione dell’informativa sul trattamento dei dati personali relativa alla presente selezione, resa ai sensi dell’art. 13 del Regolamento (UE) 2016/679 e del </w:t>
      </w:r>
      <w:proofErr w:type="spellStart"/>
      <w:r w:rsidRPr="00856373">
        <w:rPr>
          <w:rFonts w:asciiTheme="minorHAnsi" w:hAnsiTheme="minorHAnsi" w:cs="Aptos"/>
          <w:szCs w:val="20"/>
          <w:lang w:val="it-IT"/>
        </w:rPr>
        <w:t>D.Lgs.</w:t>
      </w:r>
      <w:proofErr w:type="spellEnd"/>
      <w:r w:rsidRPr="00856373">
        <w:rPr>
          <w:rFonts w:asciiTheme="minorHAnsi" w:hAnsiTheme="minorHAnsi" w:cs="Aptos"/>
          <w:szCs w:val="20"/>
          <w:lang w:val="it-IT"/>
        </w:rPr>
        <w:t xml:space="preserve"> 30 giugno 2003, n. 196, e successive modificazioni e integrazioni.</w:t>
      </w:r>
    </w:p>
    <w:p w14:paraId="2E8D4832" w14:textId="77777777" w:rsidR="00071528" w:rsidRPr="00856373" w:rsidRDefault="00071528" w:rsidP="00100219">
      <w:pPr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 xml:space="preserve">Luogo e data, </w:t>
      </w:r>
    </w:p>
    <w:p w14:paraId="7D176D6B" w14:textId="77777777" w:rsidR="00071528" w:rsidRPr="00856373" w:rsidRDefault="00071528" w:rsidP="00100219">
      <w:pPr>
        <w:tabs>
          <w:tab w:val="left" w:pos="4536"/>
        </w:tabs>
        <w:ind w:left="357"/>
        <w:jc w:val="center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sz w:val="20"/>
        </w:rPr>
        <w:tab/>
        <w:t xml:space="preserve">                    Firma del dichiarante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customMarkFollows="1" w:id="3"/>
        <w:t>5</w:t>
      </w:r>
    </w:p>
    <w:p w14:paraId="33DDF0AE" w14:textId="05E4A878" w:rsidR="00071528" w:rsidRPr="00856373" w:rsidRDefault="00071528" w:rsidP="007F3590">
      <w:pPr>
        <w:pStyle w:val="Articolotesto"/>
        <w:rPr>
          <w:rFonts w:ascii="Aptos" w:hAnsi="Aptos"/>
          <w:bCs/>
          <w:sz w:val="20"/>
        </w:rPr>
        <w:sectPr w:rsidR="00071528" w:rsidRPr="00856373" w:rsidSect="0007152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134" w:bottom="1560" w:left="1134" w:header="279" w:footer="335" w:gutter="0"/>
          <w:pgNumType w:start="1"/>
          <w:cols w:space="720"/>
          <w:titlePg/>
          <w:docGrid w:linePitch="326"/>
        </w:sectPr>
      </w:pPr>
    </w:p>
    <w:p w14:paraId="6467139B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</w:pPr>
    </w:p>
    <w:sectPr w:rsidR="00071528" w:rsidRPr="00856373" w:rsidSect="00071528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418" w:right="1134" w:bottom="1560" w:left="1134" w:header="279" w:footer="3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4426" w14:textId="77777777" w:rsidR="00950DA3" w:rsidRDefault="00950DA3">
      <w:r>
        <w:separator/>
      </w:r>
    </w:p>
  </w:endnote>
  <w:endnote w:type="continuationSeparator" w:id="0">
    <w:p w14:paraId="078E2D83" w14:textId="77777777" w:rsidR="00950DA3" w:rsidRDefault="0095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Humnst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tisSemi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F099" w14:textId="7547B340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</w:p>
  <w:p w14:paraId="017C0044" w14:textId="77777777" w:rsidR="00071528" w:rsidRPr="00765C14" w:rsidRDefault="00071528" w:rsidP="00765C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4390" w14:textId="75297551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421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A0277C5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BB98221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56C2035B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6C078BF4" w14:textId="77777777" w:rsidR="00071528" w:rsidRPr="00765C14" w:rsidRDefault="00071528" w:rsidP="00765C1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A20C" w14:textId="77777777" w:rsidR="00071528" w:rsidRDefault="00071528" w:rsidP="006040D6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bookmarkStart w:id="0" w:name="_Hlk173495792"/>
    <w:bookmarkStart w:id="1" w:name="_Hlk173495793"/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ED799AD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202F4A4E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  <w:t>1 di 9</w:t>
    </w:r>
  </w:p>
  <w:p w14:paraId="51425E9D" w14:textId="77777777" w:rsidR="00071528" w:rsidRDefault="00071528" w:rsidP="00616EC8">
    <w:pPr>
      <w:jc w:val="center"/>
    </w:pPr>
    <w:r>
      <w:rPr>
        <w:rFonts w:ascii="Cambria" w:hAnsi="Cambria" w:cs="Cambria"/>
        <w:sz w:val="16"/>
        <w:szCs w:val="16"/>
      </w:rPr>
      <w:t xml:space="preserve">Oggetto: Bando conferimento contratto </w:t>
    </w:r>
    <w:bookmarkEnd w:id="0"/>
    <w:bookmarkEnd w:id="1"/>
    <w:r>
      <w:rPr>
        <w:rFonts w:ascii="Cambria" w:hAnsi="Cambria" w:cs="Cambria"/>
        <w:sz w:val="16"/>
        <w:szCs w:val="16"/>
      </w:rPr>
      <w:t>consulenza professionale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54C5" w14:textId="77777777" w:rsidR="00950DA3" w:rsidRDefault="00950DA3">
      <w:r>
        <w:separator/>
      </w:r>
    </w:p>
  </w:footnote>
  <w:footnote w:type="continuationSeparator" w:id="0">
    <w:p w14:paraId="43774F74" w14:textId="77777777" w:rsidR="00950DA3" w:rsidRDefault="00950DA3">
      <w:r>
        <w:continuationSeparator/>
      </w:r>
    </w:p>
  </w:footnote>
  <w:footnote w:id="1">
    <w:p w14:paraId="557C74A6" w14:textId="77777777" w:rsidR="00071528" w:rsidRPr="000000F3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  <w:lang w:val="it-IT"/>
        </w:rPr>
        <w:footnoteRef/>
      </w:r>
      <w:r w:rsidRPr="000000F3">
        <w:rPr>
          <w:rFonts w:ascii="RotisSemiSerif" w:hAnsi="RotisSemiSerif"/>
          <w:sz w:val="16"/>
          <w:szCs w:val="16"/>
          <w:lang w:val="it-IT"/>
        </w:rPr>
        <w:t xml:space="preserve"> Si prega di indicare un indirizzo e-mail al fine di facilitare eventuali chiarimenti in ordine alla partecipazione alla selezione</w:t>
      </w:r>
    </w:p>
  </w:footnote>
  <w:footnote w:id="2">
    <w:p w14:paraId="2293D89A" w14:textId="77777777" w:rsidR="00071528" w:rsidRPr="007353D2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</w:rPr>
        <w:footnoteRef/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 xml:space="preserve"> In caso contrario indicare le condanne riportate (anche se sia stata concessa amnistia, condono, indulto o perdono giudiziale), la data del provvedimento e l’autorità che lo ha emesso ed i procedimenti penali pendenti. Omettere tale dichiarazione se negativa.</w:t>
      </w:r>
    </w:p>
  </w:footnote>
  <w:footnote w:id="3">
    <w:p w14:paraId="567009D3" w14:textId="28B5AB0C" w:rsidR="00964A5E" w:rsidRDefault="00071528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  <w:r w:rsidRPr="007353D2">
        <w:rPr>
          <w:rStyle w:val="Rimandonotaapidipagina"/>
          <w:rFonts w:ascii="RotisSemiSerif" w:hAnsi="RotisSemiSerif"/>
          <w:lang w:val="it-IT"/>
        </w:rPr>
        <w:t>5</w:t>
      </w:r>
      <w:r w:rsidRPr="007353D2">
        <w:rPr>
          <w:rFonts w:ascii="RotisSemiSerif" w:hAnsi="RotisSemiSerif"/>
          <w:lang w:val="it-IT"/>
        </w:rPr>
        <w:t xml:space="preserve"> </w:t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>Ai sensi dell’art. 39 del D.P.R. 28.12.2000, n. 445, non è più richiesta l’autentica della firma sulle domande per la partecipazione a concorsi pubblici</w:t>
      </w:r>
    </w:p>
    <w:p w14:paraId="4599D676" w14:textId="77777777" w:rsidR="00A32BE9" w:rsidRPr="00A32BE9" w:rsidRDefault="00A32BE9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56A70C27" w14:textId="77777777" w:rsidTr="00D8755F">
      <w:tc>
        <w:tcPr>
          <w:tcW w:w="4820" w:type="dxa"/>
        </w:tcPr>
        <w:p w14:paraId="03C228AD" w14:textId="66C7C982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</w:p>
      </w:tc>
      <w:tc>
        <w:tcPr>
          <w:tcW w:w="4818" w:type="dxa"/>
        </w:tcPr>
        <w:p w14:paraId="4A9F26F9" w14:textId="198A6D8D" w:rsidR="00071528" w:rsidRPr="00B1068A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Theme="minorHAnsi" w:hAnsiTheme="minorHAnsi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</w:t>
          </w:r>
        </w:p>
      </w:tc>
    </w:tr>
  </w:tbl>
  <w:p w14:paraId="618A0B02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B6779E" w:rsidRPr="005F6B53" w14:paraId="65095176" w14:textId="77777777" w:rsidTr="00074685">
      <w:tc>
        <w:tcPr>
          <w:tcW w:w="4820" w:type="dxa"/>
        </w:tcPr>
        <w:p w14:paraId="333B26AA" w14:textId="7D63552E" w:rsidR="00B6779E" w:rsidRPr="008B29D0" w:rsidRDefault="00B6779E" w:rsidP="00B6779E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</w:p>
      </w:tc>
      <w:tc>
        <w:tcPr>
          <w:tcW w:w="4818" w:type="dxa"/>
        </w:tcPr>
        <w:p w14:paraId="7F47154E" w14:textId="7FFBE3E9" w:rsidR="00B6779E" w:rsidRPr="00B1068A" w:rsidRDefault="00B6779E" w:rsidP="00B6779E">
          <w:pPr>
            <w:pStyle w:val="Intestazione"/>
            <w:tabs>
              <w:tab w:val="clear" w:pos="9638"/>
            </w:tabs>
            <w:jc w:val="center"/>
            <w:rPr>
              <w:rFonts w:asciiTheme="minorHAnsi" w:hAnsiTheme="minorHAnsi"/>
              <w:sz w:val="16"/>
              <w:szCs w:val="16"/>
            </w:rPr>
          </w:pPr>
        </w:p>
      </w:tc>
    </w:tr>
  </w:tbl>
  <w:p w14:paraId="31870D16" w14:textId="77777777" w:rsidR="00B6779E" w:rsidRPr="00F874DE" w:rsidRDefault="00B6779E" w:rsidP="00B6779E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  <w:p w14:paraId="69D98615" w14:textId="77777777" w:rsidR="004B5A5A" w:rsidRDefault="004B5A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18C427E8" w14:textId="77777777" w:rsidTr="00D8755F">
      <w:tc>
        <w:tcPr>
          <w:tcW w:w="4820" w:type="dxa"/>
        </w:tcPr>
        <w:p w14:paraId="0643DA48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7419B1BA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  <w:r>
            <w:rPr>
              <w:rFonts w:ascii="RotisSemiSerif" w:hAnsi="RotisSemiSerif"/>
              <w:noProof/>
              <w:sz w:val="16"/>
              <w:szCs w:val="16"/>
              <w:highlight w:val="yellow"/>
            </w:rPr>
            <w:t>20/05/2026</w:t>
          </w:r>
        </w:p>
      </w:tc>
    </w:tr>
  </w:tbl>
  <w:p w14:paraId="383BA229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5BB"/>
    <w:multiLevelType w:val="hybridMultilevel"/>
    <w:tmpl w:val="57FA9AC8"/>
    <w:lvl w:ilvl="0" w:tplc="404C2AF4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6CD6C1E"/>
    <w:multiLevelType w:val="hybridMultilevel"/>
    <w:tmpl w:val="01EADB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73659B"/>
    <w:multiLevelType w:val="hybridMultilevel"/>
    <w:tmpl w:val="95487A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3C5AD9"/>
    <w:multiLevelType w:val="hybridMultilevel"/>
    <w:tmpl w:val="60C8583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6DC10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2" w:tplc="246484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67C637B"/>
    <w:multiLevelType w:val="hybridMultilevel"/>
    <w:tmpl w:val="FB2EB7D8"/>
    <w:lvl w:ilvl="0" w:tplc="4EE65B8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65628"/>
    <w:multiLevelType w:val="hybridMultilevel"/>
    <w:tmpl w:val="57FA9AC8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44117C80"/>
    <w:multiLevelType w:val="hybridMultilevel"/>
    <w:tmpl w:val="D7C2B2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73D4"/>
    <w:multiLevelType w:val="hybridMultilevel"/>
    <w:tmpl w:val="BB0C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843C8B"/>
    <w:multiLevelType w:val="hybridMultilevel"/>
    <w:tmpl w:val="881284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1">
    <w:nsid w:val="5C631A51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0" w15:restartNumberingAfterBreak="0">
    <w:nsid w:val="72D80702"/>
    <w:multiLevelType w:val="hybridMultilevel"/>
    <w:tmpl w:val="19E60DA4"/>
    <w:lvl w:ilvl="0" w:tplc="B63493D0">
      <w:start w:val="4"/>
      <w:numFmt w:val="bullet"/>
      <w:lvlText w:val="-"/>
      <w:lvlJc w:val="left"/>
      <w:pPr>
        <w:ind w:left="927" w:hanging="360"/>
      </w:pPr>
      <w:rPr>
        <w:rFonts w:ascii="Aptos" w:eastAsia="Times New Roman" w:hAnsi="Aptos" w:cs="Apto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783D0BC3"/>
    <w:multiLevelType w:val="multilevel"/>
    <w:tmpl w:val="736E9E7C"/>
    <w:lvl w:ilvl="0">
      <w:start w:val="1"/>
      <w:numFmt w:val="decimal"/>
      <w:pStyle w:val="Articolocomm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38" w:hanging="35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54"/>
        </w:tabs>
        <w:ind w:left="149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829863362">
    <w:abstractNumId w:val="11"/>
  </w:num>
  <w:num w:numId="2" w16cid:durableId="249699538">
    <w:abstractNumId w:val="4"/>
  </w:num>
  <w:num w:numId="3" w16cid:durableId="1304695587">
    <w:abstractNumId w:val="8"/>
  </w:num>
  <w:num w:numId="4" w16cid:durableId="2139685417">
    <w:abstractNumId w:val="3"/>
  </w:num>
  <w:num w:numId="5" w16cid:durableId="2050636">
    <w:abstractNumId w:val="9"/>
  </w:num>
  <w:num w:numId="6" w16cid:durableId="425266700">
    <w:abstractNumId w:val="2"/>
  </w:num>
  <w:num w:numId="7" w16cid:durableId="1735277223">
    <w:abstractNumId w:val="7"/>
  </w:num>
  <w:num w:numId="8" w16cid:durableId="773595992">
    <w:abstractNumId w:val="1"/>
  </w:num>
  <w:num w:numId="9" w16cid:durableId="2009164562">
    <w:abstractNumId w:val="10"/>
  </w:num>
  <w:num w:numId="10" w16cid:durableId="1730301775">
    <w:abstractNumId w:val="6"/>
  </w:num>
  <w:num w:numId="11" w16cid:durableId="64305976">
    <w:abstractNumId w:val="0"/>
  </w:num>
  <w:num w:numId="12" w16cid:durableId="3072447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3"/>
    <w:rsid w:val="00004132"/>
    <w:rsid w:val="00004B9F"/>
    <w:rsid w:val="0000739D"/>
    <w:rsid w:val="0001258B"/>
    <w:rsid w:val="000160A9"/>
    <w:rsid w:val="0001771E"/>
    <w:rsid w:val="000203C1"/>
    <w:rsid w:val="00027C5C"/>
    <w:rsid w:val="00050B84"/>
    <w:rsid w:val="00071528"/>
    <w:rsid w:val="00083AA5"/>
    <w:rsid w:val="00086467"/>
    <w:rsid w:val="00094084"/>
    <w:rsid w:val="000A1EB5"/>
    <w:rsid w:val="000A569C"/>
    <w:rsid w:val="000A716B"/>
    <w:rsid w:val="000B6594"/>
    <w:rsid w:val="000C27B4"/>
    <w:rsid w:val="000D2327"/>
    <w:rsid w:val="000E5CF7"/>
    <w:rsid w:val="000F08C1"/>
    <w:rsid w:val="000F3DE9"/>
    <w:rsid w:val="00100219"/>
    <w:rsid w:val="00100D99"/>
    <w:rsid w:val="0010183C"/>
    <w:rsid w:val="00105DA0"/>
    <w:rsid w:val="001060E0"/>
    <w:rsid w:val="00113284"/>
    <w:rsid w:val="0011754C"/>
    <w:rsid w:val="001200C3"/>
    <w:rsid w:val="001335A7"/>
    <w:rsid w:val="00150BD8"/>
    <w:rsid w:val="0015580A"/>
    <w:rsid w:val="001569E2"/>
    <w:rsid w:val="00172754"/>
    <w:rsid w:val="0017373F"/>
    <w:rsid w:val="00177F02"/>
    <w:rsid w:val="00184FDD"/>
    <w:rsid w:val="00185C84"/>
    <w:rsid w:val="001915C6"/>
    <w:rsid w:val="001A1AE8"/>
    <w:rsid w:val="001A68B2"/>
    <w:rsid w:val="001A6AC9"/>
    <w:rsid w:val="001A6E4E"/>
    <w:rsid w:val="001B6658"/>
    <w:rsid w:val="001B74A6"/>
    <w:rsid w:val="001C0F55"/>
    <w:rsid w:val="001C2F65"/>
    <w:rsid w:val="001D1E69"/>
    <w:rsid w:val="001D7616"/>
    <w:rsid w:val="001E1786"/>
    <w:rsid w:val="001E3AB3"/>
    <w:rsid w:val="001E70D9"/>
    <w:rsid w:val="00203170"/>
    <w:rsid w:val="00207E79"/>
    <w:rsid w:val="00210F75"/>
    <w:rsid w:val="00225DA8"/>
    <w:rsid w:val="002262A8"/>
    <w:rsid w:val="002371B5"/>
    <w:rsid w:val="002372FA"/>
    <w:rsid w:val="00240487"/>
    <w:rsid w:val="002419EC"/>
    <w:rsid w:val="0024235B"/>
    <w:rsid w:val="00243D2A"/>
    <w:rsid w:val="00243E3F"/>
    <w:rsid w:val="00244EF1"/>
    <w:rsid w:val="00247038"/>
    <w:rsid w:val="00252939"/>
    <w:rsid w:val="00256578"/>
    <w:rsid w:val="00267B84"/>
    <w:rsid w:val="00272882"/>
    <w:rsid w:val="00272C1D"/>
    <w:rsid w:val="00287C97"/>
    <w:rsid w:val="002950E9"/>
    <w:rsid w:val="002A331D"/>
    <w:rsid w:val="002A762B"/>
    <w:rsid w:val="002C1A59"/>
    <w:rsid w:val="002C1F97"/>
    <w:rsid w:val="002C7236"/>
    <w:rsid w:val="002D1C3A"/>
    <w:rsid w:val="002D3C1E"/>
    <w:rsid w:val="002D3CE9"/>
    <w:rsid w:val="002D480E"/>
    <w:rsid w:val="002F51DF"/>
    <w:rsid w:val="00305419"/>
    <w:rsid w:val="00311BB8"/>
    <w:rsid w:val="00314B78"/>
    <w:rsid w:val="00321475"/>
    <w:rsid w:val="00326CB1"/>
    <w:rsid w:val="00330B5A"/>
    <w:rsid w:val="00333E1F"/>
    <w:rsid w:val="00363A7C"/>
    <w:rsid w:val="00366AD4"/>
    <w:rsid w:val="0037254A"/>
    <w:rsid w:val="003813C9"/>
    <w:rsid w:val="00383B32"/>
    <w:rsid w:val="00385A14"/>
    <w:rsid w:val="0039168F"/>
    <w:rsid w:val="00392FB7"/>
    <w:rsid w:val="00396E9E"/>
    <w:rsid w:val="003A26B8"/>
    <w:rsid w:val="003A4EE3"/>
    <w:rsid w:val="003B770D"/>
    <w:rsid w:val="003E0C83"/>
    <w:rsid w:val="003E1580"/>
    <w:rsid w:val="003E7E36"/>
    <w:rsid w:val="00417EF8"/>
    <w:rsid w:val="0043224D"/>
    <w:rsid w:val="00432930"/>
    <w:rsid w:val="00441A3A"/>
    <w:rsid w:val="00446451"/>
    <w:rsid w:val="00452CF3"/>
    <w:rsid w:val="0045383E"/>
    <w:rsid w:val="004609FC"/>
    <w:rsid w:val="00462DFD"/>
    <w:rsid w:val="004647E1"/>
    <w:rsid w:val="00466DA7"/>
    <w:rsid w:val="004678E8"/>
    <w:rsid w:val="004745D0"/>
    <w:rsid w:val="00476BF4"/>
    <w:rsid w:val="004825C7"/>
    <w:rsid w:val="004937FE"/>
    <w:rsid w:val="00495086"/>
    <w:rsid w:val="00496D1E"/>
    <w:rsid w:val="004A5980"/>
    <w:rsid w:val="004B17C4"/>
    <w:rsid w:val="004B48D2"/>
    <w:rsid w:val="004B5A5A"/>
    <w:rsid w:val="004B765C"/>
    <w:rsid w:val="004B7C2A"/>
    <w:rsid w:val="004C4408"/>
    <w:rsid w:val="004E4E26"/>
    <w:rsid w:val="004E6AF3"/>
    <w:rsid w:val="00501D8F"/>
    <w:rsid w:val="00506818"/>
    <w:rsid w:val="00516313"/>
    <w:rsid w:val="00545BA6"/>
    <w:rsid w:val="005470EA"/>
    <w:rsid w:val="005517A2"/>
    <w:rsid w:val="00572C8C"/>
    <w:rsid w:val="00574B69"/>
    <w:rsid w:val="005879F6"/>
    <w:rsid w:val="00590398"/>
    <w:rsid w:val="005A04E6"/>
    <w:rsid w:val="005A2EC6"/>
    <w:rsid w:val="005E64EB"/>
    <w:rsid w:val="005F6B53"/>
    <w:rsid w:val="006040D6"/>
    <w:rsid w:val="00606A4D"/>
    <w:rsid w:val="00616EC8"/>
    <w:rsid w:val="00626257"/>
    <w:rsid w:val="0063482D"/>
    <w:rsid w:val="00635824"/>
    <w:rsid w:val="00644B98"/>
    <w:rsid w:val="0064589F"/>
    <w:rsid w:val="00647048"/>
    <w:rsid w:val="00652B10"/>
    <w:rsid w:val="00662593"/>
    <w:rsid w:val="00673DC6"/>
    <w:rsid w:val="00676C2A"/>
    <w:rsid w:val="0069480F"/>
    <w:rsid w:val="006A0EEE"/>
    <w:rsid w:val="006A311C"/>
    <w:rsid w:val="006B315A"/>
    <w:rsid w:val="006C7D0C"/>
    <w:rsid w:val="006E1516"/>
    <w:rsid w:val="006E27E1"/>
    <w:rsid w:val="006E2E8F"/>
    <w:rsid w:val="006E4A55"/>
    <w:rsid w:val="006F0E3E"/>
    <w:rsid w:val="006F402A"/>
    <w:rsid w:val="006F4A85"/>
    <w:rsid w:val="006F6E12"/>
    <w:rsid w:val="007027EC"/>
    <w:rsid w:val="007056C4"/>
    <w:rsid w:val="007057BE"/>
    <w:rsid w:val="00705C68"/>
    <w:rsid w:val="007061DF"/>
    <w:rsid w:val="007140B3"/>
    <w:rsid w:val="0071549B"/>
    <w:rsid w:val="007305C0"/>
    <w:rsid w:val="0073449E"/>
    <w:rsid w:val="007353D2"/>
    <w:rsid w:val="00747302"/>
    <w:rsid w:val="00747E4E"/>
    <w:rsid w:val="00747E50"/>
    <w:rsid w:val="007545B6"/>
    <w:rsid w:val="007634F3"/>
    <w:rsid w:val="00765C14"/>
    <w:rsid w:val="00766FBF"/>
    <w:rsid w:val="0077246A"/>
    <w:rsid w:val="00773950"/>
    <w:rsid w:val="0078344D"/>
    <w:rsid w:val="00786DA9"/>
    <w:rsid w:val="007973AE"/>
    <w:rsid w:val="007A16C6"/>
    <w:rsid w:val="007A27C3"/>
    <w:rsid w:val="007A5E5E"/>
    <w:rsid w:val="007B1CDE"/>
    <w:rsid w:val="007B4912"/>
    <w:rsid w:val="007B746F"/>
    <w:rsid w:val="007C4152"/>
    <w:rsid w:val="007C7D50"/>
    <w:rsid w:val="007D1307"/>
    <w:rsid w:val="007D3D48"/>
    <w:rsid w:val="007D50EC"/>
    <w:rsid w:val="007F1F57"/>
    <w:rsid w:val="007F3590"/>
    <w:rsid w:val="007F38D5"/>
    <w:rsid w:val="007F7766"/>
    <w:rsid w:val="00807BFB"/>
    <w:rsid w:val="00814596"/>
    <w:rsid w:val="00815A32"/>
    <w:rsid w:val="00816D9A"/>
    <w:rsid w:val="0082617A"/>
    <w:rsid w:val="008301F9"/>
    <w:rsid w:val="00834CD5"/>
    <w:rsid w:val="00837134"/>
    <w:rsid w:val="00844D19"/>
    <w:rsid w:val="0084612B"/>
    <w:rsid w:val="00846268"/>
    <w:rsid w:val="00856373"/>
    <w:rsid w:val="008609CE"/>
    <w:rsid w:val="00861694"/>
    <w:rsid w:val="00872589"/>
    <w:rsid w:val="00890164"/>
    <w:rsid w:val="00892EF6"/>
    <w:rsid w:val="008A0524"/>
    <w:rsid w:val="008B2643"/>
    <w:rsid w:val="008B62CF"/>
    <w:rsid w:val="008B7851"/>
    <w:rsid w:val="008C33C8"/>
    <w:rsid w:val="008C4768"/>
    <w:rsid w:val="008C550E"/>
    <w:rsid w:val="008C7CE1"/>
    <w:rsid w:val="008D28A1"/>
    <w:rsid w:val="008E3DBC"/>
    <w:rsid w:val="008F0F38"/>
    <w:rsid w:val="008F49F2"/>
    <w:rsid w:val="008F6E5F"/>
    <w:rsid w:val="008F79D2"/>
    <w:rsid w:val="009049FE"/>
    <w:rsid w:val="00904AB8"/>
    <w:rsid w:val="00904CE6"/>
    <w:rsid w:val="00905AEC"/>
    <w:rsid w:val="0093195E"/>
    <w:rsid w:val="00934EC6"/>
    <w:rsid w:val="00942689"/>
    <w:rsid w:val="00950DA3"/>
    <w:rsid w:val="00955369"/>
    <w:rsid w:val="00964A5E"/>
    <w:rsid w:val="0096627F"/>
    <w:rsid w:val="00974B92"/>
    <w:rsid w:val="009954BC"/>
    <w:rsid w:val="009A0436"/>
    <w:rsid w:val="009A1937"/>
    <w:rsid w:val="009C1A48"/>
    <w:rsid w:val="009D24E5"/>
    <w:rsid w:val="009D414A"/>
    <w:rsid w:val="009E2272"/>
    <w:rsid w:val="009F071E"/>
    <w:rsid w:val="009F4F94"/>
    <w:rsid w:val="009F5D30"/>
    <w:rsid w:val="00A00377"/>
    <w:rsid w:val="00A01E1C"/>
    <w:rsid w:val="00A12727"/>
    <w:rsid w:val="00A22BA9"/>
    <w:rsid w:val="00A27388"/>
    <w:rsid w:val="00A2780F"/>
    <w:rsid w:val="00A32BE9"/>
    <w:rsid w:val="00A40003"/>
    <w:rsid w:val="00A430FA"/>
    <w:rsid w:val="00A4588C"/>
    <w:rsid w:val="00A46F62"/>
    <w:rsid w:val="00A55E2D"/>
    <w:rsid w:val="00A56411"/>
    <w:rsid w:val="00A64544"/>
    <w:rsid w:val="00A705D9"/>
    <w:rsid w:val="00A73AE4"/>
    <w:rsid w:val="00A800E5"/>
    <w:rsid w:val="00A8043B"/>
    <w:rsid w:val="00A81B7E"/>
    <w:rsid w:val="00A83FAE"/>
    <w:rsid w:val="00A90CFE"/>
    <w:rsid w:val="00A932BA"/>
    <w:rsid w:val="00AA0ED6"/>
    <w:rsid w:val="00AB621B"/>
    <w:rsid w:val="00AD1BBA"/>
    <w:rsid w:val="00AD39F5"/>
    <w:rsid w:val="00AE2469"/>
    <w:rsid w:val="00AE3610"/>
    <w:rsid w:val="00AE3D5C"/>
    <w:rsid w:val="00B03E8F"/>
    <w:rsid w:val="00B1068A"/>
    <w:rsid w:val="00B1153F"/>
    <w:rsid w:val="00B21C20"/>
    <w:rsid w:val="00B379B9"/>
    <w:rsid w:val="00B417B7"/>
    <w:rsid w:val="00B42759"/>
    <w:rsid w:val="00B43101"/>
    <w:rsid w:val="00B616D6"/>
    <w:rsid w:val="00B65984"/>
    <w:rsid w:val="00B66281"/>
    <w:rsid w:val="00B6779E"/>
    <w:rsid w:val="00B755DF"/>
    <w:rsid w:val="00B76A05"/>
    <w:rsid w:val="00B8230B"/>
    <w:rsid w:val="00B85A04"/>
    <w:rsid w:val="00B9488B"/>
    <w:rsid w:val="00BA2C35"/>
    <w:rsid w:val="00BA35D8"/>
    <w:rsid w:val="00BA6967"/>
    <w:rsid w:val="00BB2372"/>
    <w:rsid w:val="00BC0D06"/>
    <w:rsid w:val="00BC27F6"/>
    <w:rsid w:val="00BC32D6"/>
    <w:rsid w:val="00BC4557"/>
    <w:rsid w:val="00BD0CFB"/>
    <w:rsid w:val="00BD2DB6"/>
    <w:rsid w:val="00BD4812"/>
    <w:rsid w:val="00C021AE"/>
    <w:rsid w:val="00C05A86"/>
    <w:rsid w:val="00C0781C"/>
    <w:rsid w:val="00C12DDC"/>
    <w:rsid w:val="00C24A7B"/>
    <w:rsid w:val="00C35067"/>
    <w:rsid w:val="00C46105"/>
    <w:rsid w:val="00C579E6"/>
    <w:rsid w:val="00C601FC"/>
    <w:rsid w:val="00C61F67"/>
    <w:rsid w:val="00C82F82"/>
    <w:rsid w:val="00CA5B03"/>
    <w:rsid w:val="00CA787A"/>
    <w:rsid w:val="00CD38EB"/>
    <w:rsid w:val="00CE790D"/>
    <w:rsid w:val="00CF352F"/>
    <w:rsid w:val="00D16C3E"/>
    <w:rsid w:val="00D205D1"/>
    <w:rsid w:val="00D44850"/>
    <w:rsid w:val="00D44CAE"/>
    <w:rsid w:val="00D475AA"/>
    <w:rsid w:val="00D57C8B"/>
    <w:rsid w:val="00D61B87"/>
    <w:rsid w:val="00D74A34"/>
    <w:rsid w:val="00D74AA7"/>
    <w:rsid w:val="00D76973"/>
    <w:rsid w:val="00D8755F"/>
    <w:rsid w:val="00DA2A44"/>
    <w:rsid w:val="00DA462E"/>
    <w:rsid w:val="00DA4F20"/>
    <w:rsid w:val="00DA5209"/>
    <w:rsid w:val="00DA62F8"/>
    <w:rsid w:val="00DA685A"/>
    <w:rsid w:val="00DB31EB"/>
    <w:rsid w:val="00DB5AA3"/>
    <w:rsid w:val="00DD1E94"/>
    <w:rsid w:val="00DD1FFA"/>
    <w:rsid w:val="00DE2E53"/>
    <w:rsid w:val="00DE6C7A"/>
    <w:rsid w:val="00E027C8"/>
    <w:rsid w:val="00E07BBD"/>
    <w:rsid w:val="00E1668A"/>
    <w:rsid w:val="00E213E0"/>
    <w:rsid w:val="00E24C9E"/>
    <w:rsid w:val="00E37F07"/>
    <w:rsid w:val="00E528EF"/>
    <w:rsid w:val="00E54506"/>
    <w:rsid w:val="00E55E91"/>
    <w:rsid w:val="00E65DD3"/>
    <w:rsid w:val="00E66F16"/>
    <w:rsid w:val="00E70FA9"/>
    <w:rsid w:val="00E83AF2"/>
    <w:rsid w:val="00E86DC4"/>
    <w:rsid w:val="00E946D9"/>
    <w:rsid w:val="00E976F6"/>
    <w:rsid w:val="00E97736"/>
    <w:rsid w:val="00EA0093"/>
    <w:rsid w:val="00EA71BA"/>
    <w:rsid w:val="00EB0596"/>
    <w:rsid w:val="00EB24C3"/>
    <w:rsid w:val="00EB4F1A"/>
    <w:rsid w:val="00EB519D"/>
    <w:rsid w:val="00EC0600"/>
    <w:rsid w:val="00EC208B"/>
    <w:rsid w:val="00EE20F5"/>
    <w:rsid w:val="00F00DA6"/>
    <w:rsid w:val="00F17348"/>
    <w:rsid w:val="00F20048"/>
    <w:rsid w:val="00F3672A"/>
    <w:rsid w:val="00F42F9C"/>
    <w:rsid w:val="00F43A65"/>
    <w:rsid w:val="00F5503C"/>
    <w:rsid w:val="00F563F0"/>
    <w:rsid w:val="00F6090C"/>
    <w:rsid w:val="00F65A8B"/>
    <w:rsid w:val="00F71F6E"/>
    <w:rsid w:val="00F85D6B"/>
    <w:rsid w:val="00F911A9"/>
    <w:rsid w:val="00FA0D35"/>
    <w:rsid w:val="00FA385D"/>
    <w:rsid w:val="00FB04F4"/>
    <w:rsid w:val="00FB47BD"/>
    <w:rsid w:val="00FB7A6C"/>
    <w:rsid w:val="00FD2F0D"/>
    <w:rsid w:val="00FF162D"/>
    <w:rsid w:val="00FF2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AE7D7B9"/>
  <w15:chartTrackingRefBased/>
  <w15:docId w15:val="{0DB92414-EBDE-4FDD-B3E7-5950D13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32930"/>
    <w:rPr>
      <w:rFonts w:ascii="ZapfHumnst BT" w:hAnsi="ZapfHumnst BT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RotisSemiSerif" w:hAnsi="RotisSemiSerif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spacing w:before="200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before="200"/>
      <w:jc w:val="center"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5">
    <w:name w:val="heading 5"/>
    <w:basedOn w:val="Normale"/>
    <w:next w:val="Normale"/>
    <w:qFormat/>
    <w:pPr>
      <w:keepNext/>
      <w:ind w:firstLine="851"/>
      <w:outlineLvl w:val="4"/>
    </w:pPr>
  </w:style>
  <w:style w:type="paragraph" w:styleId="Titolo6">
    <w:name w:val="heading 6"/>
    <w:basedOn w:val="Normale"/>
    <w:next w:val="Normale"/>
    <w:qFormat/>
    <w:pPr>
      <w:keepNext/>
      <w:ind w:firstLine="851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autoSpaceDE w:val="0"/>
      <w:autoSpaceDN w:val="0"/>
      <w:adjustRightInd w:val="0"/>
      <w:jc w:val="center"/>
      <w:outlineLvl w:val="7"/>
    </w:pPr>
    <w:rPr>
      <w:i/>
      <w:iCs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creto">
    <w:name w:val="Decreto"/>
    <w:basedOn w:val="Titolo2"/>
    <w:pPr>
      <w:spacing w:before="400"/>
    </w:pPr>
    <w:rPr>
      <w:rFonts w:ascii="RotisSemiSerif" w:hAnsi="RotisSemiSerif"/>
    </w:rPr>
  </w:style>
  <w:style w:type="paragraph" w:customStyle="1" w:styleId="Visto">
    <w:name w:val="Visto"/>
    <w:basedOn w:val="Normale"/>
    <w:pPr>
      <w:tabs>
        <w:tab w:val="left" w:pos="1701"/>
      </w:tabs>
      <w:spacing w:before="60" w:after="60"/>
      <w:ind w:left="1701" w:hanging="1701"/>
      <w:jc w:val="both"/>
    </w:pPr>
    <w:rPr>
      <w:rFonts w:ascii="RotisSemiSerif" w:hAnsi="RotisSemiSerif"/>
    </w:rPr>
  </w:style>
  <w:style w:type="paragraph" w:customStyle="1" w:styleId="RettoreDirettore">
    <w:name w:val="Rettore_Direttore"/>
    <w:basedOn w:val="Titolo3"/>
    <w:pPr>
      <w:spacing w:before="400" w:after="240"/>
    </w:pPr>
    <w:rPr>
      <w:rFonts w:ascii="RotisSemiSerif" w:hAnsi="RotisSemiSerif"/>
    </w:rPr>
  </w:style>
  <w:style w:type="paragraph" w:customStyle="1" w:styleId="UniBA">
    <w:name w:val="UniBA"/>
    <w:basedOn w:val="Titolo1"/>
    <w:rPr>
      <w:spacing w:val="30"/>
      <w:sz w:val="36"/>
    </w:rPr>
  </w:style>
  <w:style w:type="paragraph" w:customStyle="1" w:styleId="Decreta">
    <w:name w:val="Decreta"/>
    <w:basedOn w:val="Normale"/>
    <w:uiPriority w:val="99"/>
    <w:pPr>
      <w:spacing w:before="240" w:after="240"/>
      <w:jc w:val="center"/>
    </w:pPr>
    <w:rPr>
      <w:rFonts w:ascii="RotisSemiSerif" w:hAnsi="RotisSemiSerif"/>
      <w:b/>
      <w:smallCaps/>
      <w:spacing w:val="60"/>
    </w:rPr>
  </w:style>
  <w:style w:type="paragraph" w:customStyle="1" w:styleId="Articolo">
    <w:name w:val="Articolo"/>
    <w:basedOn w:val="Normale"/>
    <w:next w:val="Articolotitolo"/>
    <w:pPr>
      <w:keepNext/>
      <w:widowControl w:val="0"/>
      <w:spacing w:before="120"/>
      <w:jc w:val="center"/>
    </w:pPr>
    <w:rPr>
      <w:rFonts w:ascii="RotisSemiSerif" w:hAnsi="RotisSemiSerif"/>
      <w:b/>
    </w:rPr>
  </w:style>
  <w:style w:type="paragraph" w:customStyle="1" w:styleId="Articolotitolo">
    <w:name w:val="Articolo_titolo"/>
    <w:basedOn w:val="Titolo8"/>
    <w:next w:val="Articolotesto"/>
    <w:pPr>
      <w:spacing w:after="120"/>
    </w:pPr>
    <w:rPr>
      <w:rFonts w:ascii="RotisSemiSerif" w:hAnsi="RotisSemiSerif"/>
    </w:rPr>
  </w:style>
  <w:style w:type="paragraph" w:customStyle="1" w:styleId="Articolotesto">
    <w:name w:val="Articolo_testo"/>
    <w:basedOn w:val="Normale"/>
    <w:pPr>
      <w:jc w:val="both"/>
    </w:pPr>
    <w:rPr>
      <w:rFonts w:ascii="RotisSemiSerif" w:hAnsi="RotisSemiSerif"/>
    </w:rPr>
  </w:style>
  <w:style w:type="paragraph" w:customStyle="1" w:styleId="Articolocomma">
    <w:name w:val="Articolo_comma"/>
    <w:basedOn w:val="Normale"/>
    <w:pPr>
      <w:numPr>
        <w:numId w:val="1"/>
      </w:numPr>
      <w:tabs>
        <w:tab w:val="left" w:pos="1038"/>
        <w:tab w:val="left" w:pos="1491"/>
      </w:tabs>
      <w:autoSpaceDE w:val="0"/>
      <w:autoSpaceDN w:val="0"/>
      <w:adjustRightInd w:val="0"/>
      <w:jc w:val="both"/>
    </w:pPr>
    <w:rPr>
      <w:rFonts w:ascii="RotisSemiSerif" w:hAnsi="RotisSemiSerif"/>
    </w:rPr>
  </w:style>
  <w:style w:type="table" w:styleId="Grigliatabella">
    <w:name w:val="Table Grid"/>
    <w:basedOn w:val="Tabellanormale"/>
    <w:rsid w:val="00FF4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F46934"/>
  </w:style>
  <w:style w:type="paragraph" w:styleId="Testofumetto">
    <w:name w:val="Balloon Text"/>
    <w:basedOn w:val="Normale"/>
    <w:semiHidden/>
    <w:rsid w:val="00462F5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46750"/>
    <w:rPr>
      <w:color w:val="0000FF"/>
      <w:u w:val="single"/>
    </w:rPr>
  </w:style>
  <w:style w:type="character" w:styleId="Collegamentovisitato">
    <w:name w:val="FollowedHyperlink"/>
    <w:rsid w:val="00A15FE2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817D17"/>
    <w:rPr>
      <w:rFonts w:ascii="ZapfHumnst BT" w:hAnsi="ZapfHumnst BT"/>
      <w:sz w:val="24"/>
    </w:rPr>
  </w:style>
  <w:style w:type="paragraph" w:customStyle="1" w:styleId="Default">
    <w:name w:val="Default"/>
    <w:rsid w:val="006040D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locked/>
    <w:rsid w:val="008609CE"/>
    <w:rPr>
      <w:rFonts w:ascii="ZapfHumnst BT" w:hAnsi="ZapfHumnst BT"/>
      <w:sz w:val="24"/>
    </w:rPr>
  </w:style>
  <w:style w:type="character" w:customStyle="1" w:styleId="FontStyle16">
    <w:name w:val="Font Style16"/>
    <w:rsid w:val="008609CE"/>
    <w:rPr>
      <w:rFonts w:ascii="Verdana" w:hAnsi="Verdana"/>
      <w:sz w:val="16"/>
    </w:rPr>
  </w:style>
  <w:style w:type="paragraph" w:customStyle="1" w:styleId="Style4">
    <w:name w:val="Style4"/>
    <w:basedOn w:val="Normale"/>
    <w:rsid w:val="008609CE"/>
    <w:pPr>
      <w:widowControl w:val="0"/>
      <w:autoSpaceDE w:val="0"/>
      <w:autoSpaceDN w:val="0"/>
      <w:adjustRightInd w:val="0"/>
      <w:spacing w:line="238" w:lineRule="exact"/>
      <w:jc w:val="right"/>
    </w:pPr>
    <w:rPr>
      <w:rFonts w:ascii="Verdana" w:hAnsi="Verdana"/>
      <w:szCs w:val="24"/>
    </w:rPr>
  </w:style>
  <w:style w:type="paragraph" w:styleId="Paragrafoelenco">
    <w:name w:val="List Paragraph"/>
    <w:basedOn w:val="Normale"/>
    <w:uiPriority w:val="99"/>
    <w:qFormat/>
    <w:rsid w:val="008609CE"/>
    <w:pPr>
      <w:widowControl w:val="0"/>
      <w:autoSpaceDE w:val="0"/>
      <w:autoSpaceDN w:val="0"/>
      <w:adjustRightInd w:val="0"/>
      <w:ind w:left="720"/>
      <w:contextualSpacing/>
    </w:pPr>
    <w:rPr>
      <w:rFonts w:ascii="Shruti" w:hAnsi="Shruti"/>
      <w:sz w:val="20"/>
      <w:szCs w:val="24"/>
      <w:lang w:val="en-US"/>
    </w:rPr>
  </w:style>
  <w:style w:type="character" w:customStyle="1" w:styleId="Titolo1Carattere">
    <w:name w:val="Titolo 1 Carattere"/>
    <w:link w:val="Titolo1"/>
    <w:rsid w:val="000E5CF7"/>
    <w:rPr>
      <w:rFonts w:ascii="RotisSemiSerif" w:hAnsi="RotisSemiSerif"/>
      <w:b/>
      <w:bCs/>
      <w:sz w:val="28"/>
    </w:rPr>
  </w:style>
  <w:style w:type="character" w:styleId="Enfasigrassetto">
    <w:name w:val="Strong"/>
    <w:uiPriority w:val="22"/>
    <w:qFormat/>
    <w:rsid w:val="00D74A34"/>
    <w:rPr>
      <w:b/>
      <w:bCs/>
    </w:rPr>
  </w:style>
  <w:style w:type="paragraph" w:customStyle="1" w:styleId="articolotesto0">
    <w:name w:val="articolotesto"/>
    <w:basedOn w:val="Normale"/>
    <w:rsid w:val="00D74A34"/>
    <w:pPr>
      <w:autoSpaceDE w:val="0"/>
      <w:autoSpaceDN w:val="0"/>
      <w:spacing w:before="60" w:after="60"/>
      <w:ind w:left="1701" w:hanging="1701"/>
      <w:jc w:val="both"/>
    </w:pPr>
    <w:rPr>
      <w:rFonts w:ascii="RotisSemiSerif" w:eastAsia="MS Mincho" w:hAnsi="RotisSemiSerif"/>
      <w:szCs w:val="24"/>
    </w:rPr>
  </w:style>
  <w:style w:type="character" w:customStyle="1" w:styleId="testo">
    <w:name w:val="testo"/>
    <w:uiPriority w:val="99"/>
    <w:rsid w:val="00D74A34"/>
    <w:rPr>
      <w:rFonts w:cs="Times New Roman"/>
    </w:rPr>
  </w:style>
  <w:style w:type="character" w:customStyle="1" w:styleId="gmaildefault">
    <w:name w:val="gmail_default"/>
    <w:basedOn w:val="Carpredefinitoparagrafo"/>
    <w:rsid w:val="00100219"/>
  </w:style>
  <w:style w:type="paragraph" w:styleId="Corpotesto">
    <w:name w:val="Body Text"/>
    <w:basedOn w:val="Normale"/>
    <w:link w:val="CorpotestoCarattere"/>
    <w:uiPriority w:val="99"/>
    <w:unhideWhenUsed/>
    <w:rsid w:val="00100219"/>
    <w:pPr>
      <w:spacing w:before="120" w:after="120"/>
      <w:ind w:left="284" w:hanging="284"/>
      <w:jc w:val="both"/>
    </w:pPr>
  </w:style>
  <w:style w:type="character" w:customStyle="1" w:styleId="CorpotestoCarattere">
    <w:name w:val="Corpo testo Carattere"/>
    <w:link w:val="Corpotesto"/>
    <w:uiPriority w:val="99"/>
    <w:rsid w:val="00100219"/>
    <w:rPr>
      <w:rFonts w:ascii="ZapfHumnst BT" w:hAnsi="ZapfHumnst BT"/>
      <w:sz w:val="24"/>
    </w:rPr>
  </w:style>
  <w:style w:type="paragraph" w:styleId="Testonotaapidipagina">
    <w:name w:val="footnote text"/>
    <w:basedOn w:val="Normale"/>
    <w:link w:val="TestonotaapidipaginaCarattere"/>
    <w:uiPriority w:val="99"/>
    <w:rsid w:val="00100219"/>
    <w:pPr>
      <w:spacing w:before="120"/>
      <w:jc w:val="both"/>
    </w:pPr>
    <w:rPr>
      <w:rFonts w:ascii="Times New Roman" w:eastAsia="Yu Mincho" w:hAnsi="Times New Roman"/>
      <w:sz w:val="20"/>
      <w:lang w:val="de-DE"/>
    </w:rPr>
  </w:style>
  <w:style w:type="character" w:customStyle="1" w:styleId="TestonotaapidipaginaCarattere">
    <w:name w:val="Testo nota a piè di pagina Carattere"/>
    <w:link w:val="Testonotaapidipagina"/>
    <w:uiPriority w:val="99"/>
    <w:rsid w:val="00100219"/>
    <w:rPr>
      <w:rFonts w:eastAsia="Yu Mincho"/>
      <w:lang w:val="de-DE"/>
    </w:rPr>
  </w:style>
  <w:style w:type="character" w:styleId="Rimandonotaapidipagina">
    <w:name w:val="footnote reference"/>
    <w:uiPriority w:val="99"/>
    <w:rsid w:val="00100219"/>
    <w:rPr>
      <w:rFonts w:cs="Times New Roman"/>
      <w:vertAlign w:val="superscript"/>
    </w:rPr>
  </w:style>
  <w:style w:type="paragraph" w:styleId="Revisione">
    <w:name w:val="Revision"/>
    <w:hidden/>
    <w:uiPriority w:val="71"/>
    <w:rsid w:val="00BC32D6"/>
    <w:rPr>
      <w:rFonts w:ascii="ZapfHumnst BT" w:hAnsi="ZapfHumnst BT"/>
      <w:sz w:val="24"/>
    </w:rPr>
  </w:style>
  <w:style w:type="paragraph" w:styleId="NormaleWeb">
    <w:name w:val="Normal (Web)"/>
    <w:basedOn w:val="Normale"/>
    <w:uiPriority w:val="99"/>
    <w:unhideWhenUsed/>
    <w:rsid w:val="0025657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%20settore%20multimed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4430-0564-48F2-9DF9-94A420D4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settore multimediale</Template>
  <TotalTime>2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Decreto Dirigenziale 256/xy del 5 marzo 2001</vt:lpstr>
      <vt:lpstr>Decreto Dirigenziale 256/xy del 5 marzo 2001</vt:lpstr>
    </vt:vector>
  </TitlesOfParts>
  <Company>Università di Bari</Company>
  <LinksUpToDate>false</LinksUpToDate>
  <CharactersWithSpaces>3923</CharactersWithSpaces>
  <SharedDoc>false</SharedDoc>
  <HLinks>
    <vt:vector size="18" baseType="variant">
      <vt:variant>
        <vt:i4>2621524</vt:i4>
      </vt:variant>
      <vt:variant>
        <vt:i4>6</vt:i4>
      </vt:variant>
      <vt:variant>
        <vt:i4>0</vt:i4>
      </vt:variant>
      <vt:variant>
        <vt:i4>5</vt:i4>
      </vt:variant>
      <vt:variant>
        <vt:lpwstr>mailto:petronilla.bruni@uniba.it</vt:lpwstr>
      </vt:variant>
      <vt:variant>
        <vt:lpwstr/>
      </vt:variant>
      <vt:variant>
        <vt:i4>983107</vt:i4>
      </vt:variant>
      <vt:variant>
        <vt:i4>3</vt:i4>
      </vt:variant>
      <vt:variant>
        <vt:i4>0</vt:i4>
      </vt:variant>
      <vt:variant>
        <vt:i4>5</vt:i4>
      </vt:variant>
      <vt:variant>
        <vt:lpwstr>https://reclutamento.ict.uniba.it/bandi-di-lavoro</vt:lpwstr>
      </vt:variant>
      <vt:variant>
        <vt:lpwstr/>
      </vt:variant>
      <vt:variant>
        <vt:i4>6488135</vt:i4>
      </vt:variant>
      <vt:variant>
        <vt:i4>0</vt:i4>
      </vt:variant>
      <vt:variant>
        <vt:i4>0</vt:i4>
      </vt:variant>
      <vt:variant>
        <vt:i4>5</vt:i4>
      </vt:variant>
      <vt:variant>
        <vt:lpwstr>mailto:direzione.demdi@pec.uniba.it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Dirigenziale 256/xy del 5 marzo 2001</dc:title>
  <dc:subject>pippo</dc:subject>
  <dc:creator>Università degli Studi</dc:creator>
  <cp:keywords/>
  <dc:description/>
  <cp:lastModifiedBy>Lucrezia Iurlo</cp:lastModifiedBy>
  <cp:revision>2</cp:revision>
  <cp:lastPrinted>2025-06-12T10:05:00Z</cp:lastPrinted>
  <dcterms:created xsi:type="dcterms:W3CDTF">2026-10-15T12:52:00Z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partimento">
    <vt:lpwstr>SvilOrg</vt:lpwstr>
  </property>
  <property fmtid="{D5CDD505-2E9C-101B-9397-08002B2CF9AE}" pid="3" name="Digitato da">
    <vt:lpwstr>AM</vt:lpwstr>
  </property>
</Properties>
</file>