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68CE9" w14:textId="77777777" w:rsidR="00071528" w:rsidRDefault="00071528" w:rsidP="000E5CF7">
      <w:pPr>
        <w:pStyle w:val="Style4"/>
        <w:widowControl/>
        <w:spacing w:line="240" w:lineRule="auto"/>
        <w:jc w:val="left"/>
        <w:rPr>
          <w:rStyle w:val="FontStyle16"/>
          <w:rFonts w:ascii="Aptos" w:hAnsi="Aptos" w:cs="Arial"/>
          <w:b/>
        </w:rPr>
      </w:pPr>
    </w:p>
    <w:p w14:paraId="20F57ED1" w14:textId="56DBE017" w:rsidR="00F65A8B" w:rsidRPr="00856373" w:rsidRDefault="00F65A8B" w:rsidP="00100219">
      <w:pPr>
        <w:pStyle w:val="Articolotesto"/>
        <w:rPr>
          <w:rFonts w:ascii="Aptos" w:hAnsi="Aptos" w:cs="Aptos"/>
          <w:sz w:val="22"/>
          <w:szCs w:val="22"/>
        </w:rPr>
      </w:pPr>
      <w:r w:rsidRPr="00856373">
        <w:rPr>
          <w:noProof/>
        </w:rPr>
        <w:drawing>
          <wp:inline distT="0" distB="0" distL="0" distR="0" wp14:anchorId="4C30C106" wp14:editId="0569E7E3">
            <wp:extent cx="2190750" cy="733425"/>
            <wp:effectExtent l="0" t="0" r="0" b="0"/>
            <wp:docPr id="2" name="Immagine 292171983" descr="logoUNIB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2171983" descr="logoUNIBA_CMY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373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CEA51A6" wp14:editId="1469A185">
                <wp:simplePos x="0" y="0"/>
                <wp:positionH relativeFrom="margin">
                  <wp:posOffset>3704573</wp:posOffset>
                </wp:positionH>
                <wp:positionV relativeFrom="paragraph">
                  <wp:posOffset>60577</wp:posOffset>
                </wp:positionV>
                <wp:extent cx="2247900" cy="619125"/>
                <wp:effectExtent l="0" t="0" r="0" b="0"/>
                <wp:wrapNone/>
                <wp:docPr id="186730922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6C1315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 xml:space="preserve">dipartimento di </w:t>
                            </w:r>
                          </w:p>
                          <w:p w14:paraId="0724BAA4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 xml:space="preserve">economia, management </w:t>
                            </w:r>
                          </w:p>
                          <w:p w14:paraId="2718C6ED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>e diritto dell’impresa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A51A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91.7pt;margin-top:4.75pt;width:177pt;height:4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" stroked="f">
                <v:textbox inset="0,0,0,0">
                  <w:txbxContent>
                    <w:p w14:paraId="026C1315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 xml:space="preserve">dipartimento di </w:t>
                      </w:r>
                    </w:p>
                    <w:p w14:paraId="0724BAA4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 xml:space="preserve">economia, management </w:t>
                      </w:r>
                    </w:p>
                    <w:p w14:paraId="2718C6ED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>e diritto dell’impresa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5CF938" w14:textId="1273443B" w:rsidR="00F65A8B" w:rsidRPr="00856373" w:rsidRDefault="00F65A8B" w:rsidP="00100219">
      <w:pPr>
        <w:pStyle w:val="Articolotesto"/>
        <w:rPr>
          <w:rFonts w:ascii="Aptos" w:hAnsi="Aptos" w:cs="Aptos"/>
          <w:sz w:val="22"/>
          <w:szCs w:val="22"/>
        </w:rPr>
      </w:pPr>
    </w:p>
    <w:p w14:paraId="573C6780" w14:textId="788BA994" w:rsidR="00071528" w:rsidRPr="00856373" w:rsidRDefault="00071528" w:rsidP="00100219">
      <w:pPr>
        <w:pStyle w:val="Articolotesto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ALLEGATO A</w:t>
      </w:r>
    </w:p>
    <w:p w14:paraId="435B7E6E" w14:textId="77777777" w:rsidR="00071528" w:rsidRPr="00856373" w:rsidRDefault="00071528" w:rsidP="00100219">
      <w:pPr>
        <w:ind w:left="4536" w:firstLine="70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AL DIRETTORE DEL DIPARTIMENTO</w:t>
      </w:r>
    </w:p>
    <w:p w14:paraId="280E0F24" w14:textId="77777777" w:rsidR="00071528" w:rsidRPr="00856373" w:rsidRDefault="00071528" w:rsidP="00100219">
      <w:pPr>
        <w:ind w:left="4676" w:firstLine="56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 xml:space="preserve">ECONOMIA, MANAGEMENT E </w:t>
      </w:r>
    </w:p>
    <w:p w14:paraId="3E678F00" w14:textId="77777777" w:rsidR="00071528" w:rsidRPr="00856373" w:rsidRDefault="00071528" w:rsidP="00100219">
      <w:pPr>
        <w:ind w:left="4816" w:firstLine="42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DIRITTO DELL’IMPRESA</w:t>
      </w:r>
    </w:p>
    <w:p w14:paraId="35BA3CAA" w14:textId="0B228549" w:rsidR="007027EC" w:rsidRDefault="00071528" w:rsidP="00856373">
      <w:pPr>
        <w:ind w:left="5240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UNIVERSITÀ DEGLI STUDI DI BARI ALDO MORO</w:t>
      </w:r>
    </w:p>
    <w:p w14:paraId="6CAAF0C2" w14:textId="77777777" w:rsidR="00856373" w:rsidRPr="00856373" w:rsidRDefault="00856373" w:rsidP="00856373">
      <w:pPr>
        <w:ind w:left="5240"/>
        <w:rPr>
          <w:rFonts w:ascii="Aptos" w:hAnsi="Aptos" w:cs="Aptos"/>
          <w:sz w:val="22"/>
          <w:szCs w:val="22"/>
        </w:rPr>
      </w:pPr>
    </w:p>
    <w:p w14:paraId="3A51819C" w14:textId="6F08FAF7" w:rsidR="00256578" w:rsidRPr="00856373" w:rsidRDefault="00256578" w:rsidP="00256578">
      <w:pPr>
        <w:pStyle w:val="NormaleWeb"/>
        <w:ind w:firstLine="567"/>
        <w:jc w:val="both"/>
        <w:rPr>
          <w:rFonts w:asciiTheme="minorHAnsi" w:hAnsiTheme="minorHAnsi"/>
          <w:sz w:val="20"/>
          <w:szCs w:val="20"/>
        </w:rPr>
      </w:pPr>
      <w:r w:rsidRPr="00856373">
        <w:rPr>
          <w:rFonts w:asciiTheme="minorHAnsi" w:hAnsiTheme="minorHAnsi"/>
          <w:sz w:val="20"/>
          <w:szCs w:val="20"/>
        </w:rPr>
        <w:t xml:space="preserve">Il/La sottoscritto/a ______________________________ chiede di essere ammesso/a alla selezione pubblica, per titoli e colloquio, per il conferimento di n. </w:t>
      </w:r>
      <w:r w:rsidR="006A6BFF">
        <w:rPr>
          <w:rFonts w:asciiTheme="minorHAnsi" w:hAnsiTheme="minorHAnsi"/>
          <w:sz w:val="20"/>
          <w:szCs w:val="20"/>
        </w:rPr>
        <w:t>1</w:t>
      </w:r>
      <w:r w:rsidRPr="00856373">
        <w:rPr>
          <w:rFonts w:asciiTheme="minorHAnsi" w:hAnsiTheme="minorHAnsi"/>
          <w:sz w:val="20"/>
          <w:szCs w:val="20"/>
        </w:rPr>
        <w:t xml:space="preserve"> (</w:t>
      </w:r>
      <w:r w:rsidR="006A6BFF">
        <w:rPr>
          <w:rFonts w:asciiTheme="minorHAnsi" w:hAnsiTheme="minorHAnsi"/>
          <w:sz w:val="20"/>
          <w:szCs w:val="20"/>
        </w:rPr>
        <w:t>un</w:t>
      </w:r>
      <w:r w:rsidRPr="00856373">
        <w:rPr>
          <w:rFonts w:asciiTheme="minorHAnsi" w:hAnsiTheme="minorHAnsi"/>
          <w:sz w:val="20"/>
          <w:szCs w:val="20"/>
        </w:rPr>
        <w:t>) incaric</w:t>
      </w:r>
      <w:r w:rsidR="006A6BFF">
        <w:rPr>
          <w:rFonts w:asciiTheme="minorHAnsi" w:hAnsiTheme="minorHAnsi"/>
          <w:sz w:val="20"/>
          <w:szCs w:val="20"/>
        </w:rPr>
        <w:t>o</w:t>
      </w:r>
      <w:r w:rsidRPr="00856373">
        <w:rPr>
          <w:rFonts w:asciiTheme="minorHAnsi" w:hAnsiTheme="minorHAnsi"/>
          <w:sz w:val="20"/>
          <w:szCs w:val="20"/>
        </w:rPr>
        <w:t xml:space="preserve"> di consulenza professionale nell’ambito del Progetto DARE, Fondo PNRR (PNC) DARE, codice iniziativa “PNC0000002”, per lo svolgimento delle attività di ricerca previste nel WP5 dello Spoke 1, indetta con D.D. n. ______ del __________ e pubblicata sul sito web di Ateneo in data 1</w:t>
      </w:r>
      <w:r w:rsidR="004C49AE">
        <w:rPr>
          <w:rFonts w:asciiTheme="minorHAnsi" w:hAnsiTheme="minorHAnsi"/>
          <w:sz w:val="20"/>
          <w:szCs w:val="20"/>
        </w:rPr>
        <w:t>5</w:t>
      </w:r>
      <w:r w:rsidRPr="00856373">
        <w:rPr>
          <w:rFonts w:asciiTheme="minorHAnsi" w:hAnsiTheme="minorHAnsi"/>
          <w:sz w:val="20"/>
          <w:szCs w:val="20"/>
        </w:rPr>
        <w:t>/10/2026.</w:t>
      </w:r>
    </w:p>
    <w:p w14:paraId="5DD4E70E" w14:textId="1BB07ACF" w:rsidR="00256578" w:rsidRPr="00856373" w:rsidRDefault="007F38D5" w:rsidP="00256578">
      <w:pPr>
        <w:pStyle w:val="NormaleWeb"/>
        <w:jc w:val="both"/>
        <w:rPr>
          <w:rFonts w:asciiTheme="minorHAnsi" w:hAnsiTheme="minorHAnsi"/>
          <w:sz w:val="20"/>
          <w:szCs w:val="20"/>
        </w:rPr>
      </w:pPr>
      <w:r w:rsidRPr="00856373">
        <w:rPr>
          <w:rStyle w:val="Enfasigrassetto"/>
          <w:rFonts w:asciiTheme="minorHAnsi" w:hAnsiTheme="minorHAnsi"/>
          <w:sz w:val="20"/>
          <w:szCs w:val="20"/>
        </w:rPr>
        <w:t>Profilo</w:t>
      </w:r>
      <w:r w:rsidR="00256578" w:rsidRPr="00856373">
        <w:rPr>
          <w:rStyle w:val="Enfasigrassetto"/>
          <w:rFonts w:asciiTheme="minorHAnsi" w:hAnsiTheme="minorHAnsi"/>
          <w:sz w:val="20"/>
          <w:szCs w:val="20"/>
        </w:rPr>
        <w:t xml:space="preserve"> </w:t>
      </w:r>
      <w:r w:rsidR="00F65A8B" w:rsidRPr="00856373">
        <w:rPr>
          <w:rStyle w:val="Enfasigrassetto"/>
          <w:rFonts w:asciiTheme="minorHAnsi" w:hAnsiTheme="minorHAnsi"/>
          <w:sz w:val="20"/>
          <w:szCs w:val="20"/>
        </w:rPr>
        <w:t>C</w:t>
      </w:r>
      <w:r w:rsidR="00256578" w:rsidRPr="00856373">
        <w:rPr>
          <w:rStyle w:val="Enfasigrassetto"/>
          <w:rFonts w:asciiTheme="minorHAnsi" w:hAnsiTheme="minorHAnsi"/>
          <w:sz w:val="20"/>
          <w:szCs w:val="20"/>
        </w:rPr>
        <w:t>:</w:t>
      </w:r>
      <w:r w:rsidR="00256578" w:rsidRPr="00856373">
        <w:rPr>
          <w:rFonts w:asciiTheme="minorHAnsi" w:hAnsiTheme="minorHAnsi"/>
          <w:sz w:val="20"/>
          <w:szCs w:val="20"/>
        </w:rPr>
        <w:t xml:space="preserve"> valutazione economica del nuovo intervento progettuale attraverso l’utilizzo di metodi di Health Technology Assessment.</w:t>
      </w:r>
    </w:p>
    <w:p w14:paraId="4BB0F35B" w14:textId="77777777" w:rsidR="00256578" w:rsidRPr="00856373" w:rsidRDefault="00256578" w:rsidP="00256578">
      <w:pPr>
        <w:pStyle w:val="NormaleWeb"/>
        <w:ind w:left="720"/>
        <w:jc w:val="both"/>
        <w:rPr>
          <w:rFonts w:asciiTheme="minorHAnsi" w:hAnsiTheme="minorHAnsi"/>
          <w:sz w:val="20"/>
          <w:szCs w:val="20"/>
        </w:rPr>
      </w:pPr>
      <w:r w:rsidRPr="00856373">
        <w:rPr>
          <w:rFonts w:asciiTheme="minorHAnsi" w:hAnsiTheme="minorHAnsi"/>
          <w:sz w:val="20"/>
          <w:szCs w:val="20"/>
        </w:rPr>
        <w:t>A tal fine, dichiara sotto la propria responsabilità:</w:t>
      </w:r>
    </w:p>
    <w:p w14:paraId="75AA12C0" w14:textId="77777777" w:rsidR="00071528" w:rsidRPr="00856373" w:rsidRDefault="00071528" w:rsidP="00FA0D35">
      <w:pPr>
        <w:pStyle w:val="Corpotesto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240" w:after="0"/>
        <w:ind w:left="0" w:firstLine="0"/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b/>
          <w:bCs/>
          <w:sz w:val="20"/>
        </w:rPr>
        <w:t>dati anagrafici: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475"/>
        <w:gridCol w:w="474"/>
        <w:gridCol w:w="475"/>
        <w:gridCol w:w="474"/>
        <w:gridCol w:w="475"/>
        <w:gridCol w:w="474"/>
        <w:gridCol w:w="475"/>
        <w:gridCol w:w="474"/>
        <w:gridCol w:w="474"/>
        <w:gridCol w:w="475"/>
        <w:gridCol w:w="474"/>
        <w:gridCol w:w="475"/>
        <w:gridCol w:w="474"/>
        <w:gridCol w:w="475"/>
        <w:gridCol w:w="474"/>
        <w:gridCol w:w="475"/>
      </w:tblGrid>
      <w:tr w:rsidR="00071528" w:rsidRPr="00856373" w14:paraId="74EEE4A9" w14:textId="77777777">
        <w:trPr>
          <w:trHeight w:hRule="exact" w:val="340"/>
        </w:trPr>
        <w:tc>
          <w:tcPr>
            <w:tcW w:w="2050" w:type="dxa"/>
            <w:vAlign w:val="center"/>
          </w:tcPr>
          <w:p w14:paraId="189E34E8" w14:textId="1EBEA1A2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Cognome</w:t>
            </w:r>
          </w:p>
        </w:tc>
        <w:tc>
          <w:tcPr>
            <w:tcW w:w="7671" w:type="dxa"/>
            <w:gridSpan w:val="16"/>
            <w:vAlign w:val="center"/>
          </w:tcPr>
          <w:p w14:paraId="08606427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2B8B5F48" w14:textId="77777777">
        <w:trPr>
          <w:trHeight w:hRule="exact" w:val="340"/>
        </w:trPr>
        <w:tc>
          <w:tcPr>
            <w:tcW w:w="2050" w:type="dxa"/>
            <w:vAlign w:val="center"/>
          </w:tcPr>
          <w:p w14:paraId="0BC725F4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Nome</w:t>
            </w:r>
          </w:p>
        </w:tc>
        <w:tc>
          <w:tcPr>
            <w:tcW w:w="7671" w:type="dxa"/>
            <w:gridSpan w:val="16"/>
            <w:vAlign w:val="center"/>
          </w:tcPr>
          <w:p w14:paraId="7207AD2C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16A51114" w14:textId="77777777">
        <w:trPr>
          <w:trHeight w:hRule="exact" w:val="340"/>
        </w:trPr>
        <w:tc>
          <w:tcPr>
            <w:tcW w:w="2050" w:type="dxa"/>
            <w:vAlign w:val="center"/>
          </w:tcPr>
          <w:p w14:paraId="1CD30F05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Luogo di nascita</w:t>
            </w:r>
          </w:p>
        </w:tc>
        <w:tc>
          <w:tcPr>
            <w:tcW w:w="7671" w:type="dxa"/>
            <w:gridSpan w:val="16"/>
            <w:vAlign w:val="center"/>
          </w:tcPr>
          <w:p w14:paraId="67F3FFB1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5DF8B104" w14:textId="77777777">
        <w:trPr>
          <w:trHeight w:hRule="exact" w:val="340"/>
        </w:trPr>
        <w:tc>
          <w:tcPr>
            <w:tcW w:w="2050" w:type="dxa"/>
            <w:vAlign w:val="center"/>
          </w:tcPr>
          <w:p w14:paraId="558CF5B2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Data di nascita</w:t>
            </w:r>
          </w:p>
        </w:tc>
        <w:tc>
          <w:tcPr>
            <w:tcW w:w="7671" w:type="dxa"/>
            <w:gridSpan w:val="16"/>
            <w:vAlign w:val="center"/>
          </w:tcPr>
          <w:p w14:paraId="1BBA87CE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078E96F1" w14:textId="77777777">
        <w:trPr>
          <w:trHeight w:hRule="exact" w:val="340"/>
        </w:trPr>
        <w:tc>
          <w:tcPr>
            <w:tcW w:w="2050" w:type="dxa"/>
            <w:vAlign w:val="center"/>
          </w:tcPr>
          <w:p w14:paraId="28ABD5B9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CODICE FISCALE</w:t>
            </w:r>
          </w:p>
        </w:tc>
        <w:tc>
          <w:tcPr>
            <w:tcW w:w="479" w:type="dxa"/>
            <w:vAlign w:val="center"/>
          </w:tcPr>
          <w:p w14:paraId="6332E9E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345337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00D52F0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0D7B1477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45CCCDA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5CFB773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361A84C1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263A3ED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3947D56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62991598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25DE61C1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5F58F46A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72A57566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5095C3AA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1C80231B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7ACF8E2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</w:tr>
    </w:tbl>
    <w:p w14:paraId="04414464" w14:textId="77777777" w:rsidR="00071528" w:rsidRPr="00856373" w:rsidRDefault="00071528" w:rsidP="00FA0D35">
      <w:pPr>
        <w:pStyle w:val="Corpotesto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240" w:after="0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b/>
          <w:bCs/>
          <w:sz w:val="20"/>
        </w:rPr>
        <w:t>domicilio ai fini della partecipazione alla selezione: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1436"/>
        <w:gridCol w:w="2944"/>
        <w:gridCol w:w="3317"/>
        <w:gridCol w:w="1068"/>
      </w:tblGrid>
      <w:tr w:rsidR="00071528" w:rsidRPr="00856373" w14:paraId="13A1C1F2" w14:textId="77777777">
        <w:trPr>
          <w:cantSplit/>
          <w:trHeight w:hRule="exact" w:val="447"/>
        </w:trPr>
        <w:tc>
          <w:tcPr>
            <w:tcW w:w="862" w:type="dxa"/>
            <w:vMerge w:val="restart"/>
            <w:vAlign w:val="center"/>
          </w:tcPr>
          <w:p w14:paraId="56E96394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Indirizzo</w:t>
            </w:r>
          </w:p>
        </w:tc>
        <w:tc>
          <w:tcPr>
            <w:tcW w:w="8880" w:type="dxa"/>
            <w:gridSpan w:val="4"/>
          </w:tcPr>
          <w:p w14:paraId="529E07E5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Via</w:t>
            </w:r>
          </w:p>
        </w:tc>
      </w:tr>
      <w:tr w:rsidR="00071528" w:rsidRPr="00856373" w14:paraId="04B2E88A" w14:textId="77777777">
        <w:trPr>
          <w:cantSplit/>
          <w:trHeight w:hRule="exact" w:val="536"/>
        </w:trPr>
        <w:tc>
          <w:tcPr>
            <w:tcW w:w="862" w:type="dxa"/>
            <w:vMerge/>
            <w:vAlign w:val="center"/>
          </w:tcPr>
          <w:p w14:paraId="3F9A2E04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1452" w:type="dxa"/>
          </w:tcPr>
          <w:p w14:paraId="18E425C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CAP</w:t>
            </w:r>
          </w:p>
        </w:tc>
        <w:tc>
          <w:tcPr>
            <w:tcW w:w="6358" w:type="dxa"/>
            <w:gridSpan w:val="2"/>
          </w:tcPr>
          <w:p w14:paraId="0389DA00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Città</w:t>
            </w:r>
          </w:p>
        </w:tc>
        <w:tc>
          <w:tcPr>
            <w:tcW w:w="1070" w:type="dxa"/>
          </w:tcPr>
          <w:p w14:paraId="5A7CE6E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Provincia</w:t>
            </w:r>
          </w:p>
        </w:tc>
      </w:tr>
      <w:tr w:rsidR="00071528" w:rsidRPr="00856373" w14:paraId="0F64D419" w14:textId="77777777">
        <w:trPr>
          <w:cantSplit/>
          <w:trHeight w:hRule="exact" w:val="485"/>
        </w:trPr>
        <w:tc>
          <w:tcPr>
            <w:tcW w:w="862" w:type="dxa"/>
            <w:vMerge/>
            <w:vAlign w:val="center"/>
          </w:tcPr>
          <w:p w14:paraId="5E8FA795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440" w:type="dxa"/>
            <w:gridSpan w:val="2"/>
          </w:tcPr>
          <w:p w14:paraId="481CFAD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Telefono</w:t>
            </w:r>
          </w:p>
        </w:tc>
        <w:tc>
          <w:tcPr>
            <w:tcW w:w="4440" w:type="dxa"/>
            <w:gridSpan w:val="2"/>
          </w:tcPr>
          <w:p w14:paraId="1ACFB950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e-mail</w:t>
            </w:r>
            <w:r w:rsidRPr="00856373">
              <w:rPr>
                <w:rStyle w:val="Rimandonotaapidipagina"/>
                <w:rFonts w:asciiTheme="minorHAnsi" w:hAnsiTheme="minorHAnsi" w:cs="Aptos"/>
                <w:sz w:val="20"/>
              </w:rPr>
              <w:footnoteReference w:id="1"/>
            </w:r>
          </w:p>
          <w:p w14:paraId="2E04F62C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</w:p>
        </w:tc>
      </w:tr>
    </w:tbl>
    <w:p w14:paraId="2A297BF4" w14:textId="77777777" w:rsidR="00071528" w:rsidRPr="00856373" w:rsidRDefault="00071528" w:rsidP="00FA0D35">
      <w:pPr>
        <w:pStyle w:val="Articolotesto"/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 w:line="360" w:lineRule="auto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essere cittadino _______________________________;</w:t>
      </w:r>
    </w:p>
    <w:p w14:paraId="14851450" w14:textId="4E1FF7EB" w:rsidR="00071528" w:rsidRPr="00856373" w:rsidRDefault="00071528" w:rsidP="00856373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non aver riportato condanne penali e di non avere procedimenti penali pendenti: ___________________________________________________________________________</w:t>
      </w:r>
      <w:r w:rsidRPr="00856373">
        <w:rPr>
          <w:rStyle w:val="Rimandonotaapidipagina"/>
          <w:rFonts w:asciiTheme="minorHAnsi" w:hAnsiTheme="minorHAnsi" w:cs="Aptos"/>
          <w:sz w:val="20"/>
        </w:rPr>
        <w:footnoteReference w:id="2"/>
      </w:r>
      <w:r w:rsidRPr="00856373">
        <w:rPr>
          <w:rFonts w:asciiTheme="minorHAnsi" w:hAnsiTheme="minorHAnsi" w:cs="Aptos"/>
          <w:sz w:val="20"/>
        </w:rPr>
        <w:t>;</w:t>
      </w:r>
    </w:p>
    <w:p w14:paraId="5068FE47" w14:textId="77777777" w:rsidR="00071528" w:rsidRDefault="00071528" w:rsidP="00856373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non essere stato destituito o dispensato dall'impiego presso una pubblica amministrazione per persistente insufficiente rendimento né essere stato dichiarato decaduto da un impiego statale per aver conseguito l'impiego stesso mediante la produzione di documenti falsi o viziati da invalidità insanabile ai sensi dell'art. 127, primo comma, lettera d) del D.P.R. 10.01.1957, n. 3;</w:t>
      </w:r>
    </w:p>
    <w:p w14:paraId="3485A31F" w14:textId="77777777" w:rsidR="00856373" w:rsidRPr="00856373" w:rsidRDefault="00856373" w:rsidP="00856373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="Aptos"/>
          <w:sz w:val="20"/>
        </w:rPr>
      </w:pPr>
    </w:p>
    <w:p w14:paraId="66EFD2FE" w14:textId="77777777" w:rsidR="00071528" w:rsidRPr="00856373" w:rsidRDefault="00071528" w:rsidP="00856373">
      <w:pPr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b/>
          <w:bCs/>
          <w:i/>
          <w:iCs/>
          <w:sz w:val="20"/>
        </w:rPr>
        <w:lastRenderedPageBreak/>
        <w:t>solo per i cittadini stranieri:</w:t>
      </w:r>
    </w:p>
    <w:p w14:paraId="197E3504" w14:textId="77777777" w:rsidR="00071528" w:rsidRPr="00856373" w:rsidRDefault="00071528" w:rsidP="00856373">
      <w:pPr>
        <w:pStyle w:val="Articolotesto"/>
        <w:numPr>
          <w:ilvl w:val="0"/>
          <w:numId w:val="4"/>
        </w:numPr>
        <w:tabs>
          <w:tab w:val="clear" w:pos="720"/>
          <w:tab w:val="left" w:pos="284"/>
        </w:tabs>
        <w:spacing w:before="120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godere dei diritti civili e politici nello Stato di appartenenza o provenienza:</w:t>
      </w:r>
    </w:p>
    <w:tbl>
      <w:tblPr>
        <w:tblW w:w="0" w:type="auto"/>
        <w:tblInd w:w="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"/>
        <w:gridCol w:w="8449"/>
      </w:tblGrid>
      <w:tr w:rsidR="00071528" w:rsidRPr="00856373" w14:paraId="65D5AA99" w14:textId="77777777">
        <w:trPr>
          <w:trHeight w:hRule="exact" w:val="516"/>
        </w:trPr>
        <w:tc>
          <w:tcPr>
            <w:tcW w:w="374" w:type="dxa"/>
            <w:vAlign w:val="center"/>
          </w:tcPr>
          <w:p w14:paraId="19C48CA8" w14:textId="77777777" w:rsidR="00071528" w:rsidRPr="00856373" w:rsidRDefault="00071528">
            <w:pPr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8586" w:type="dxa"/>
            <w:tcBorders>
              <w:top w:val="nil"/>
              <w:bottom w:val="nil"/>
              <w:right w:val="nil"/>
            </w:tcBorders>
            <w:vAlign w:val="center"/>
          </w:tcPr>
          <w:p w14:paraId="2454D755" w14:textId="2CAC10D7" w:rsidR="00071528" w:rsidRPr="00856373" w:rsidRDefault="00071528" w:rsidP="00311BB8">
            <w:pPr>
              <w:pStyle w:val="Titolo1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 xml:space="preserve"> SI</w:t>
            </w:r>
          </w:p>
        </w:tc>
      </w:tr>
      <w:tr w:rsidR="00071528" w:rsidRPr="00856373" w14:paraId="2787B0EF" w14:textId="77777777">
        <w:trPr>
          <w:trHeight w:hRule="exact" w:val="565"/>
        </w:trPr>
        <w:tc>
          <w:tcPr>
            <w:tcW w:w="374" w:type="dxa"/>
          </w:tcPr>
          <w:p w14:paraId="50FE9DCD" w14:textId="77777777" w:rsidR="00071528" w:rsidRPr="00856373" w:rsidRDefault="00071528">
            <w:pPr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8586" w:type="dxa"/>
            <w:tcBorders>
              <w:top w:val="nil"/>
              <w:bottom w:val="nil"/>
              <w:right w:val="nil"/>
            </w:tcBorders>
          </w:tcPr>
          <w:p w14:paraId="52F8A2BB" w14:textId="77777777" w:rsidR="00071528" w:rsidRPr="00856373" w:rsidRDefault="00071528" w:rsidP="00856373">
            <w:pPr>
              <w:pStyle w:val="Titolo1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NO per i seguenti motivi ________________________________________________</w:t>
            </w:r>
          </w:p>
        </w:tc>
      </w:tr>
    </w:tbl>
    <w:p w14:paraId="1B9B81DD" w14:textId="77777777" w:rsidR="00071528" w:rsidRPr="00856373" w:rsidRDefault="00071528" w:rsidP="00FA0D35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per quanto riguarda gli obblighi militari, la sua posizione è la seguente: __________________;</w:t>
      </w:r>
    </w:p>
    <w:p w14:paraId="05FB948B" w14:textId="52302092" w:rsidR="00071528" w:rsidRPr="00856373" w:rsidRDefault="00071528" w:rsidP="00100219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essere in possesso del seguente titolo accademico richiesto dal bando per la partecipazione alla selezione e precisamente:______________________________________________________________________________</w:t>
      </w:r>
    </w:p>
    <w:p w14:paraId="4DE18259" w14:textId="07B85772" w:rsidR="00071528" w:rsidRPr="00856373" w:rsidRDefault="00071528" w:rsidP="00256578">
      <w:pPr>
        <w:pStyle w:val="Paragrafoelenco"/>
        <w:spacing w:after="120"/>
        <w:ind w:left="0"/>
        <w:jc w:val="center"/>
        <w:rPr>
          <w:rFonts w:asciiTheme="minorHAnsi" w:hAnsiTheme="minorHAnsi" w:cs="Aptos"/>
          <w:i/>
          <w:szCs w:val="20"/>
          <w:lang w:val="it-IT"/>
        </w:rPr>
      </w:pPr>
      <w:r w:rsidRPr="00856373">
        <w:rPr>
          <w:rFonts w:asciiTheme="minorHAnsi" w:hAnsiTheme="minorHAnsi" w:cs="Aptos"/>
          <w:i/>
          <w:szCs w:val="20"/>
          <w:lang w:val="it-IT"/>
        </w:rPr>
        <w:t>per i diplomi di laurea conseguiti all’estero è richiesta la dichiarazione di equipollenza ai sensi della vigente normativa in materia</w:t>
      </w:r>
    </w:p>
    <w:p w14:paraId="6A6B7224" w14:textId="77777777" w:rsidR="00256578" w:rsidRPr="00856373" w:rsidRDefault="00256578" w:rsidP="00256578">
      <w:pPr>
        <w:pStyle w:val="Paragrafoelenco"/>
        <w:spacing w:after="120"/>
        <w:ind w:left="0"/>
        <w:jc w:val="center"/>
        <w:rPr>
          <w:rFonts w:asciiTheme="minorHAnsi" w:hAnsiTheme="minorHAnsi" w:cs="Aptos"/>
          <w:i/>
          <w:szCs w:val="20"/>
          <w:lang w:val="it-IT"/>
        </w:rPr>
      </w:pPr>
    </w:p>
    <w:p w14:paraId="5AC6436D" w14:textId="1FBF06F9" w:rsidR="00256578" w:rsidRPr="00856373" w:rsidRDefault="00256578" w:rsidP="00856373">
      <w:pPr>
        <w:pStyle w:val="Paragrafoelenco"/>
        <w:numPr>
          <w:ilvl w:val="0"/>
          <w:numId w:val="10"/>
        </w:numPr>
        <w:spacing w:after="120"/>
        <w:ind w:left="284" w:hanging="284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di essere in possesso di tutti i requisiti di ammissione previsti dall’art. 4 del bando per ciascun </w:t>
      </w:r>
      <w:r w:rsidR="007F38D5" w:rsidRPr="00856373">
        <w:rPr>
          <w:rFonts w:asciiTheme="minorHAnsi" w:hAnsiTheme="minorHAnsi" w:cs="Aptos"/>
          <w:szCs w:val="20"/>
          <w:lang w:val="it-IT"/>
        </w:rPr>
        <w:t>Profilo</w:t>
      </w:r>
      <w:r w:rsidRPr="00856373">
        <w:rPr>
          <w:rFonts w:asciiTheme="minorHAnsi" w:hAnsiTheme="minorHAnsi" w:cs="Aptos"/>
          <w:szCs w:val="20"/>
          <w:lang w:val="it-IT"/>
        </w:rPr>
        <w:t xml:space="preserve"> selezionato e, in particolare, delle seguenti esperienze professionali, descritte indicando attività svolte, enti o soggetti presso cui sono state maturate e relativi periodi:</w:t>
      </w:r>
    </w:p>
    <w:p w14:paraId="03159B45" w14:textId="77777777" w:rsidR="00256578" w:rsidRPr="00856373" w:rsidRDefault="00000000" w:rsidP="00256578">
      <w:pPr>
        <w:pStyle w:val="Paragrafoelenco"/>
        <w:spacing w:after="120"/>
        <w:jc w:val="both"/>
        <w:rPr>
          <w:rFonts w:asciiTheme="minorHAnsi" w:hAnsiTheme="minorHAnsi" w:cs="Aptos"/>
          <w:szCs w:val="20"/>
        </w:rPr>
      </w:pPr>
      <w:r>
        <w:rPr>
          <w:rFonts w:asciiTheme="minorHAnsi" w:hAnsiTheme="minorHAnsi" w:cs="Aptos"/>
          <w:szCs w:val="20"/>
        </w:rPr>
        <w:pict w14:anchorId="103D89A2">
          <v:rect id="_x0000_i1025" style="width:0;height:1.5pt" o:hralign="center" o:hrstd="t" o:hr="t" fillcolor="#a0a0a0" stroked="f"/>
        </w:pict>
      </w:r>
    </w:p>
    <w:p w14:paraId="6EF26467" w14:textId="77777777" w:rsidR="00256578" w:rsidRPr="00856373" w:rsidRDefault="00000000" w:rsidP="00256578">
      <w:pPr>
        <w:pStyle w:val="Paragrafoelenco"/>
        <w:spacing w:after="120"/>
        <w:jc w:val="both"/>
        <w:rPr>
          <w:rFonts w:asciiTheme="minorHAnsi" w:hAnsiTheme="minorHAnsi" w:cs="Aptos"/>
          <w:szCs w:val="20"/>
        </w:rPr>
      </w:pPr>
      <w:r>
        <w:rPr>
          <w:rFonts w:asciiTheme="minorHAnsi" w:hAnsiTheme="minorHAnsi" w:cs="Aptos"/>
          <w:szCs w:val="20"/>
        </w:rPr>
        <w:pict w14:anchorId="23D5C3D3">
          <v:rect id="_x0000_i1026" style="width:0;height:1.5pt" o:hralign="center" o:hrstd="t" o:hr="t" fillcolor="#a0a0a0" stroked="f"/>
        </w:pict>
      </w:r>
    </w:p>
    <w:p w14:paraId="18182C60" w14:textId="77777777" w:rsidR="00256578" w:rsidRPr="00856373" w:rsidRDefault="00256578" w:rsidP="00256578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5F527A5B" w14:textId="52DD7263" w:rsidR="00071528" w:rsidRPr="00856373" w:rsidRDefault="007027EC" w:rsidP="007027EC">
      <w:pPr>
        <w:pStyle w:val="Paragrafoelenco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Il/La sottoscritto/a,</w:t>
      </w:r>
      <w:r w:rsidR="00071528" w:rsidRPr="00856373">
        <w:rPr>
          <w:rFonts w:asciiTheme="minorHAnsi" w:hAnsiTheme="minorHAnsi" w:cs="Aptos"/>
          <w:szCs w:val="20"/>
          <w:lang w:val="it-IT"/>
        </w:rPr>
        <w:t xml:space="preserve"> oltre alla copia fotostatica di un proprio documento di identità o di riconoscimento e al curriculum vitae, allega alla presente la seguente documentazione relativa ai titoli ritenuti utili ai fini della presente selezione:</w:t>
      </w:r>
    </w:p>
    <w:p w14:paraId="7A2CCFB8" w14:textId="1B5E509E" w:rsidR="00071528" w:rsidRPr="00856373" w:rsidRDefault="00071528" w:rsidP="00100219">
      <w:pPr>
        <w:pStyle w:val="Paragrafoelenco"/>
        <w:spacing w:line="360" w:lineRule="auto"/>
        <w:ind w:left="0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68A2E8B5" w14:textId="79BB8658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Il/La sottoscritto/a chiede di sostenere il colloquio in lingua:</w:t>
      </w:r>
    </w:p>
    <w:p w14:paraId="6E56244D" w14:textId="77777777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☐ italiana </w:t>
      </w:r>
    </w:p>
    <w:p w14:paraId="2558E1F6" w14:textId="4CC64BC8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☐ inglese</w:t>
      </w:r>
    </w:p>
    <w:p w14:paraId="3FFD9114" w14:textId="77777777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0B3CEBBB" w14:textId="351DB779" w:rsidR="00446451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☐ Il/La sottoscritto/a dichiara di risiedere all’estero, in ____________________ (Stato), e chiede di sostenere il colloquio in modalità telematica.</w:t>
      </w:r>
    </w:p>
    <w:p w14:paraId="4F6971A5" w14:textId="77777777" w:rsidR="006B315A" w:rsidRPr="00856373" w:rsidRDefault="006B315A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2429BDCE" w14:textId="10740ED3" w:rsidR="00071528" w:rsidRPr="00856373" w:rsidRDefault="007027EC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Il/La sottoscritto/a </w:t>
      </w:r>
      <w:r w:rsidR="00071528" w:rsidRPr="00856373">
        <w:rPr>
          <w:rFonts w:asciiTheme="minorHAnsi" w:hAnsiTheme="minorHAnsi" w:cs="Aptos"/>
          <w:szCs w:val="20"/>
          <w:lang w:val="it-IT"/>
        </w:rPr>
        <w:t>dichiara, sotto la propria responsabilità, che quanto sopra affermato corrisponde a verità ed è consapevole delle sanzioni penali nel caso di dichiarazioni non veritiere, di formazione o uso di atti falsi, richiamati dall’art. 76 del D.P.R. 445 del 28 dicembre 2000.</w:t>
      </w:r>
    </w:p>
    <w:p w14:paraId="70635A54" w14:textId="07B50716" w:rsidR="00071528" w:rsidRPr="00856373" w:rsidRDefault="007027EC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Il/La sottoscritto/a dichiara di aver preso visione dell’informativa sul trattamento dei dati personali relativa alla presente selezione, resa ai sensi dell’art. 13 del Regolamento (UE) 2016/679 e del D.Lgs. 30 giugno 2003, n. 196, e successive modificazioni e integrazioni.</w:t>
      </w:r>
    </w:p>
    <w:p w14:paraId="2E8D4832" w14:textId="77777777" w:rsidR="00071528" w:rsidRPr="00856373" w:rsidRDefault="00071528" w:rsidP="00100219">
      <w:pPr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 xml:space="preserve">Luogo e data, </w:t>
      </w:r>
    </w:p>
    <w:p w14:paraId="7D176D6B" w14:textId="77777777" w:rsidR="00071528" w:rsidRPr="00856373" w:rsidRDefault="00071528" w:rsidP="00100219">
      <w:pPr>
        <w:tabs>
          <w:tab w:val="left" w:pos="4536"/>
        </w:tabs>
        <w:ind w:left="357"/>
        <w:jc w:val="center"/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sz w:val="20"/>
        </w:rPr>
        <w:tab/>
        <w:t xml:space="preserve">                    Firma del dichiarante</w:t>
      </w:r>
      <w:r w:rsidRPr="00856373">
        <w:rPr>
          <w:rStyle w:val="Rimandonotaapidipagina"/>
          <w:rFonts w:asciiTheme="minorHAnsi" w:hAnsiTheme="minorHAnsi" w:cs="Aptos"/>
          <w:sz w:val="20"/>
        </w:rPr>
        <w:footnoteReference w:customMarkFollows="1" w:id="3"/>
        <w:t>5</w:t>
      </w:r>
    </w:p>
    <w:p w14:paraId="33DDF0AE" w14:textId="05E4A878" w:rsidR="00071528" w:rsidRPr="00856373" w:rsidRDefault="00071528" w:rsidP="007F3590">
      <w:pPr>
        <w:pStyle w:val="Articolotesto"/>
        <w:rPr>
          <w:rFonts w:ascii="Aptos" w:hAnsi="Aptos"/>
          <w:bCs/>
          <w:sz w:val="20"/>
        </w:rPr>
        <w:sectPr w:rsidR="00071528" w:rsidRPr="00856373" w:rsidSect="004F77C1">
          <w:headerReference w:type="default" r:id="rId9"/>
          <w:pgSz w:w="11906" w:h="16838" w:code="9"/>
          <w:pgMar w:top="1418" w:right="1134" w:bottom="1560" w:left="1134" w:header="426" w:footer="335" w:gutter="0"/>
          <w:pgNumType w:start="1"/>
          <w:cols w:space="720"/>
          <w:titlePg/>
          <w:docGrid w:linePitch="326"/>
        </w:sectPr>
      </w:pPr>
    </w:p>
    <w:p w14:paraId="6467139B" w14:textId="77777777" w:rsidR="00071528" w:rsidRPr="00856373" w:rsidRDefault="00071528" w:rsidP="00495086">
      <w:pPr>
        <w:pStyle w:val="Articolotesto"/>
        <w:rPr>
          <w:rFonts w:ascii="Aptos" w:hAnsi="Aptos"/>
          <w:bCs/>
          <w:sz w:val="20"/>
        </w:rPr>
      </w:pPr>
    </w:p>
    <w:sectPr w:rsidR="00071528" w:rsidRPr="00856373" w:rsidSect="00071528">
      <w:headerReference w:type="default" r:id="rId10"/>
      <w:footerReference w:type="default" r:id="rId11"/>
      <w:footerReference w:type="first" r:id="rId12"/>
      <w:type w:val="continuous"/>
      <w:pgSz w:w="11906" w:h="16838" w:code="9"/>
      <w:pgMar w:top="1418" w:right="1134" w:bottom="1560" w:left="1134" w:header="279" w:footer="33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D5D30" w14:textId="77777777" w:rsidR="00AF0C1B" w:rsidRDefault="00AF0C1B">
      <w:r>
        <w:separator/>
      </w:r>
    </w:p>
  </w:endnote>
  <w:endnote w:type="continuationSeparator" w:id="0">
    <w:p w14:paraId="55CFD3B3" w14:textId="77777777" w:rsidR="00AF0C1B" w:rsidRDefault="00AF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ZapfHumnst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tisSemi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4212" w14:textId="77777777" w:rsidR="00071528" w:rsidRDefault="00071528" w:rsidP="000E5CF7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A0277C5" w14:textId="77777777" w:rsidR="00071528" w:rsidRDefault="00071528" w:rsidP="000E5CF7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3BB98221" w14:textId="77777777" w:rsidR="00071528" w:rsidRDefault="00071528" w:rsidP="00D61B87">
    <w:pPr>
      <w:pStyle w:val="Pidipagina"/>
      <w:ind w:left="1701"/>
      <w:jc w:val="right"/>
      <w:rPr>
        <w:rFonts w:ascii="Cambria" w:hAnsi="Cambria"/>
        <w:sz w:val="16"/>
        <w:szCs w:val="12"/>
      </w:rPr>
    </w:pPr>
    <w:r w:rsidRPr="000E5CF7">
      <w:rPr>
        <w:rFonts w:ascii="Cambria" w:hAnsi="Cambria"/>
        <w:sz w:val="16"/>
        <w:szCs w:val="12"/>
      </w:rPr>
      <w:fldChar w:fldCharType="begin"/>
    </w:r>
    <w:r w:rsidRPr="000E5CF7">
      <w:rPr>
        <w:rFonts w:ascii="Cambria" w:hAnsi="Cambria"/>
        <w:sz w:val="16"/>
        <w:szCs w:val="12"/>
      </w:rPr>
      <w:instrText>PAGE   \* MERGEFORMAT</w:instrText>
    </w:r>
    <w:r w:rsidRPr="000E5CF7">
      <w:rPr>
        <w:rFonts w:ascii="Cambria" w:hAnsi="Cambria"/>
        <w:sz w:val="16"/>
        <w:szCs w:val="12"/>
      </w:rPr>
      <w:fldChar w:fldCharType="separate"/>
    </w:r>
    <w:r w:rsidRPr="000E5CF7">
      <w:rPr>
        <w:rFonts w:ascii="Cambria" w:hAnsi="Cambria"/>
        <w:sz w:val="16"/>
        <w:szCs w:val="12"/>
      </w:rPr>
      <w:t>2</w:t>
    </w:r>
    <w:r w:rsidRPr="000E5CF7">
      <w:rPr>
        <w:rFonts w:ascii="Cambria" w:hAnsi="Cambria"/>
        <w:sz w:val="16"/>
        <w:szCs w:val="12"/>
      </w:rPr>
      <w:fldChar w:fldCharType="end"/>
    </w:r>
    <w:r>
      <w:rPr>
        <w:rFonts w:ascii="Cambria" w:hAnsi="Cambria"/>
        <w:sz w:val="16"/>
        <w:szCs w:val="12"/>
      </w:rPr>
      <w:t xml:space="preserve"> </w:t>
    </w:r>
    <w:r w:rsidRPr="000E5CF7">
      <w:rPr>
        <w:rFonts w:ascii="Cambria" w:hAnsi="Cambria"/>
        <w:sz w:val="16"/>
        <w:szCs w:val="12"/>
      </w:rPr>
      <w:t xml:space="preserve">di </w:t>
    </w:r>
    <w:r>
      <w:rPr>
        <w:rFonts w:ascii="Cambria" w:hAnsi="Cambria"/>
        <w:sz w:val="16"/>
        <w:szCs w:val="12"/>
      </w:rPr>
      <w:t>9</w:t>
    </w:r>
  </w:p>
  <w:p w14:paraId="56C2035B" w14:textId="77777777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  <w:r>
      <w:rPr>
        <w:rFonts w:ascii="Cambria" w:hAnsi="Cambria" w:cs="Cambria"/>
        <w:sz w:val="16"/>
        <w:szCs w:val="16"/>
      </w:rPr>
      <w:t xml:space="preserve">Oggetto: </w:t>
    </w:r>
    <w:r w:rsidRPr="005F6B53">
      <w:rPr>
        <w:rFonts w:ascii="Cambria" w:hAnsi="Cambria" w:cs="Cambria"/>
        <w:sz w:val="16"/>
        <w:szCs w:val="16"/>
      </w:rPr>
      <w:t>Bando conferimento contratto consulenza professionale</w:t>
    </w:r>
  </w:p>
  <w:p w14:paraId="6C078BF4" w14:textId="77777777" w:rsidR="00071528" w:rsidRPr="00765C14" w:rsidRDefault="00071528" w:rsidP="00765C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A20C" w14:textId="77777777" w:rsidR="00071528" w:rsidRDefault="00071528" w:rsidP="006040D6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bookmarkStart w:id="0" w:name="_Hlk173495792"/>
    <w:bookmarkStart w:id="1" w:name="_Hlk173495793"/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ED799AD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202F4A4E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  <w:t>1 di 9</w:t>
    </w:r>
  </w:p>
  <w:p w14:paraId="51425E9D" w14:textId="77777777" w:rsidR="00071528" w:rsidRDefault="00071528" w:rsidP="00616EC8">
    <w:pPr>
      <w:jc w:val="center"/>
    </w:pPr>
    <w:r>
      <w:rPr>
        <w:rFonts w:ascii="Cambria" w:hAnsi="Cambria" w:cs="Cambria"/>
        <w:sz w:val="16"/>
        <w:szCs w:val="16"/>
      </w:rPr>
      <w:t xml:space="preserve">Oggetto: Bando conferimento contratto </w:t>
    </w:r>
    <w:bookmarkEnd w:id="0"/>
    <w:bookmarkEnd w:id="1"/>
    <w:r>
      <w:rPr>
        <w:rFonts w:ascii="Cambria" w:hAnsi="Cambria" w:cs="Cambria"/>
        <w:sz w:val="16"/>
        <w:szCs w:val="16"/>
      </w:rPr>
      <w:t>consulenza professionale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65C9B" w14:textId="77777777" w:rsidR="00AF0C1B" w:rsidRDefault="00AF0C1B">
      <w:r>
        <w:separator/>
      </w:r>
    </w:p>
  </w:footnote>
  <w:footnote w:type="continuationSeparator" w:id="0">
    <w:p w14:paraId="11383744" w14:textId="77777777" w:rsidR="00AF0C1B" w:rsidRDefault="00AF0C1B">
      <w:r>
        <w:continuationSeparator/>
      </w:r>
    </w:p>
  </w:footnote>
  <w:footnote w:id="1">
    <w:p w14:paraId="557C74A6" w14:textId="77777777" w:rsidR="00071528" w:rsidRPr="000000F3" w:rsidRDefault="00071528" w:rsidP="00100219">
      <w:pPr>
        <w:pStyle w:val="Testonotaapidipagina"/>
        <w:spacing w:before="0"/>
        <w:rPr>
          <w:rFonts w:ascii="RotisSemiSerif" w:hAnsi="RotisSemiSerif"/>
          <w:sz w:val="16"/>
          <w:szCs w:val="16"/>
          <w:lang w:val="it-IT"/>
        </w:rPr>
      </w:pPr>
      <w:r w:rsidRPr="000000F3">
        <w:rPr>
          <w:rStyle w:val="Rimandonotaapidipagina"/>
          <w:rFonts w:ascii="RotisSemiSerif" w:hAnsi="RotisSemiSerif"/>
          <w:sz w:val="16"/>
          <w:szCs w:val="16"/>
          <w:lang w:val="it-IT"/>
        </w:rPr>
        <w:footnoteRef/>
      </w:r>
      <w:r w:rsidRPr="000000F3">
        <w:rPr>
          <w:rFonts w:ascii="RotisSemiSerif" w:hAnsi="RotisSemiSerif"/>
          <w:sz w:val="16"/>
          <w:szCs w:val="16"/>
          <w:lang w:val="it-IT"/>
        </w:rPr>
        <w:t xml:space="preserve"> Si prega di indicare un indirizzo e-mail al fine di facilitare eventuali chiarimenti in ordine alla partecipazione alla selezione</w:t>
      </w:r>
    </w:p>
  </w:footnote>
  <w:footnote w:id="2">
    <w:p w14:paraId="2293D89A" w14:textId="77777777" w:rsidR="00071528" w:rsidRPr="007353D2" w:rsidRDefault="00071528" w:rsidP="00100219">
      <w:pPr>
        <w:pStyle w:val="Testonotaapidipagina"/>
        <w:spacing w:before="0"/>
        <w:rPr>
          <w:rFonts w:ascii="RotisSemiSerif" w:hAnsi="RotisSemiSerif"/>
          <w:sz w:val="16"/>
          <w:szCs w:val="16"/>
          <w:lang w:val="it-IT"/>
        </w:rPr>
      </w:pPr>
      <w:r w:rsidRPr="000000F3">
        <w:rPr>
          <w:rStyle w:val="Rimandonotaapidipagina"/>
          <w:rFonts w:ascii="RotisSemiSerif" w:hAnsi="RotisSemiSerif"/>
          <w:sz w:val="16"/>
          <w:szCs w:val="16"/>
        </w:rPr>
        <w:footnoteRef/>
      </w:r>
      <w:r w:rsidRPr="000000F3">
        <w:rPr>
          <w:rFonts w:ascii="RotisSemiSerif" w:hAnsi="RotisSemiSerif" w:cs="RotisSemiSerif"/>
          <w:sz w:val="16"/>
          <w:szCs w:val="16"/>
          <w:lang w:val="it-IT"/>
        </w:rPr>
        <w:t xml:space="preserve"> In caso contrario indicare le condanne riportate (anche se sia stata concessa amnistia, condono, indulto o perdono giudiziale), la data del provvedimento e l’autorità che lo ha emesso ed i procedimenti penali pendenti. Omettere tale dichiarazione se negativa.</w:t>
      </w:r>
    </w:p>
  </w:footnote>
  <w:footnote w:id="3">
    <w:p w14:paraId="567009D3" w14:textId="28B5AB0C" w:rsidR="00964A5E" w:rsidRDefault="00071528" w:rsidP="00100219">
      <w:pPr>
        <w:pStyle w:val="Testonotaapidipagina"/>
        <w:rPr>
          <w:rFonts w:ascii="RotisSemiSerif" w:hAnsi="RotisSemiSerif" w:cs="RotisSemiSerif"/>
          <w:sz w:val="16"/>
          <w:szCs w:val="16"/>
          <w:lang w:val="it-IT"/>
        </w:rPr>
      </w:pPr>
      <w:r w:rsidRPr="007353D2">
        <w:rPr>
          <w:rStyle w:val="Rimandonotaapidipagina"/>
          <w:rFonts w:ascii="RotisSemiSerif" w:hAnsi="RotisSemiSerif"/>
          <w:lang w:val="it-IT"/>
        </w:rPr>
        <w:t>5</w:t>
      </w:r>
      <w:r w:rsidRPr="007353D2">
        <w:rPr>
          <w:rFonts w:ascii="RotisSemiSerif" w:hAnsi="RotisSemiSerif"/>
          <w:lang w:val="it-IT"/>
        </w:rPr>
        <w:t xml:space="preserve"> </w:t>
      </w:r>
      <w:r w:rsidRPr="000000F3">
        <w:rPr>
          <w:rFonts w:ascii="RotisSemiSerif" w:hAnsi="RotisSemiSerif" w:cs="RotisSemiSerif"/>
          <w:sz w:val="16"/>
          <w:szCs w:val="16"/>
          <w:lang w:val="it-IT"/>
        </w:rPr>
        <w:t>Ai sensi dell’art. 39 del D.P.R. 28.12.2000, n. 445, non è più richiesta l’autentica della firma sulle domande per la partecipazione a concorsi pubblici</w:t>
      </w:r>
    </w:p>
    <w:p w14:paraId="4599D676" w14:textId="77777777" w:rsidR="00A32BE9" w:rsidRPr="00A32BE9" w:rsidRDefault="00A32BE9" w:rsidP="00100219">
      <w:pPr>
        <w:pStyle w:val="Testonotaapidipagina"/>
        <w:rPr>
          <w:rFonts w:ascii="RotisSemiSerif" w:hAnsi="RotisSemiSerif" w:cs="RotisSemiSerif"/>
          <w:sz w:val="16"/>
          <w:szCs w:val="16"/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56A70C27" w14:textId="77777777" w:rsidTr="00D8755F">
      <w:tc>
        <w:tcPr>
          <w:tcW w:w="4820" w:type="dxa"/>
        </w:tcPr>
        <w:p w14:paraId="03C228AD" w14:textId="3042B393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</w:p>
      </w:tc>
      <w:tc>
        <w:tcPr>
          <w:tcW w:w="4818" w:type="dxa"/>
        </w:tcPr>
        <w:p w14:paraId="4A9F26F9" w14:textId="09EFE360" w:rsidR="00071528" w:rsidRPr="00B1068A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Theme="minorHAnsi" w:hAnsiTheme="minorHAnsi"/>
              <w:sz w:val="16"/>
              <w:szCs w:val="16"/>
            </w:rPr>
          </w:pPr>
        </w:p>
      </w:tc>
    </w:tr>
  </w:tbl>
  <w:p w14:paraId="618A0B02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18C427E8" w14:textId="77777777" w:rsidTr="00D8755F">
      <w:tc>
        <w:tcPr>
          <w:tcW w:w="4820" w:type="dxa"/>
        </w:tcPr>
        <w:p w14:paraId="0643DA48" w14:textId="77777777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  <w:r>
            <w:rPr>
              <w:rFonts w:ascii="Trajan Pro" w:hAnsi="Trajan Pro"/>
              <w:sz w:val="16"/>
              <w:szCs w:val="16"/>
            </w:rPr>
            <w:t>U</w:t>
          </w:r>
          <w:r w:rsidRPr="008B29D0">
            <w:rPr>
              <w:rFonts w:ascii="Trajan Pro" w:hAnsi="Trajan Pro"/>
              <w:sz w:val="16"/>
              <w:szCs w:val="16"/>
            </w:rPr>
            <w:t xml:space="preserve">niversità degli </w:t>
          </w:r>
          <w:r>
            <w:rPr>
              <w:rFonts w:ascii="Trajan Pro" w:hAnsi="Trajan Pro"/>
              <w:sz w:val="16"/>
              <w:szCs w:val="16"/>
            </w:rPr>
            <w:t>S</w:t>
          </w:r>
          <w:r w:rsidRPr="008B29D0">
            <w:rPr>
              <w:rFonts w:ascii="Trajan Pro" w:hAnsi="Trajan Pro"/>
              <w:sz w:val="16"/>
              <w:szCs w:val="16"/>
            </w:rPr>
            <w:t xml:space="preserve">tudi di </w:t>
          </w:r>
          <w:r>
            <w:rPr>
              <w:rFonts w:ascii="Trajan Pro" w:hAnsi="Trajan Pro"/>
              <w:sz w:val="16"/>
              <w:szCs w:val="16"/>
            </w:rPr>
            <w:t>B</w:t>
          </w:r>
          <w:r w:rsidRPr="008B29D0">
            <w:rPr>
              <w:rFonts w:ascii="Trajan Pro" w:hAnsi="Trajan Pro"/>
              <w:sz w:val="16"/>
              <w:szCs w:val="16"/>
            </w:rPr>
            <w:t xml:space="preserve">ari </w:t>
          </w:r>
          <w:r>
            <w:rPr>
              <w:rFonts w:ascii="Trajan Pro" w:hAnsi="Trajan Pro"/>
              <w:sz w:val="16"/>
              <w:szCs w:val="16"/>
            </w:rPr>
            <w:t>A</w:t>
          </w:r>
          <w:r w:rsidRPr="008B29D0">
            <w:rPr>
              <w:rFonts w:ascii="Trajan Pro" w:hAnsi="Trajan Pro"/>
              <w:sz w:val="16"/>
              <w:szCs w:val="16"/>
            </w:rPr>
            <w:t xml:space="preserve">ldo </w:t>
          </w:r>
          <w:r>
            <w:rPr>
              <w:rFonts w:ascii="Trajan Pro" w:hAnsi="Trajan Pro"/>
              <w:sz w:val="16"/>
              <w:szCs w:val="16"/>
            </w:rPr>
            <w:t>M</w:t>
          </w:r>
          <w:r w:rsidRPr="008B29D0">
            <w:rPr>
              <w:rFonts w:ascii="Trajan Pro" w:hAnsi="Trajan Pro"/>
              <w:sz w:val="16"/>
              <w:szCs w:val="16"/>
            </w:rPr>
            <w:t>oro</w:t>
          </w:r>
        </w:p>
      </w:tc>
      <w:tc>
        <w:tcPr>
          <w:tcW w:w="4818" w:type="dxa"/>
        </w:tcPr>
        <w:p w14:paraId="7419B1BA" w14:textId="77777777" w:rsidR="00071528" w:rsidRPr="005F6B53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="RotisSemiSerif" w:hAnsi="RotisSemiSerif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 </w:t>
          </w:r>
          <w:r w:rsidRPr="005F6B53">
            <w:rPr>
              <w:rFonts w:ascii="RotisSemiSerif" w:hAnsi="RotisSemiSerif"/>
              <w:sz w:val="16"/>
              <w:szCs w:val="16"/>
            </w:rPr>
            <w:t xml:space="preserve">D.D.Dip. n. del </w:t>
          </w:r>
          <w:r>
            <w:rPr>
              <w:rFonts w:ascii="RotisSemiSerif" w:hAnsi="RotisSemiSerif"/>
              <w:noProof/>
              <w:sz w:val="16"/>
              <w:szCs w:val="16"/>
              <w:highlight w:val="yellow"/>
            </w:rPr>
            <w:t>20/05/2026</w:t>
          </w:r>
        </w:p>
      </w:tc>
    </w:tr>
  </w:tbl>
  <w:p w14:paraId="383BA229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5BB"/>
    <w:multiLevelType w:val="hybridMultilevel"/>
    <w:tmpl w:val="57FA9AC8"/>
    <w:lvl w:ilvl="0" w:tplc="404C2AF4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6CD6C1E"/>
    <w:multiLevelType w:val="hybridMultilevel"/>
    <w:tmpl w:val="01EADB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173659B"/>
    <w:multiLevelType w:val="hybridMultilevel"/>
    <w:tmpl w:val="95487A5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2B3C5AD9"/>
    <w:multiLevelType w:val="hybridMultilevel"/>
    <w:tmpl w:val="60C8583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6DC10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2" w:tplc="246484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67C637B"/>
    <w:multiLevelType w:val="hybridMultilevel"/>
    <w:tmpl w:val="FB2EB7D8"/>
    <w:lvl w:ilvl="0" w:tplc="4EE65B82">
      <w:start w:val="1"/>
      <w:numFmt w:val="lowerLetter"/>
      <w:lvlText w:val="%1."/>
      <w:lvlJc w:val="left"/>
      <w:pPr>
        <w:ind w:left="1069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65628"/>
    <w:multiLevelType w:val="hybridMultilevel"/>
    <w:tmpl w:val="57FA9AC8"/>
    <w:lvl w:ilvl="0" w:tplc="FFFFFFFF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44117C80"/>
    <w:multiLevelType w:val="hybridMultilevel"/>
    <w:tmpl w:val="D7C2B2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A73D4"/>
    <w:multiLevelType w:val="hybridMultilevel"/>
    <w:tmpl w:val="BB0C6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53843C8B"/>
    <w:multiLevelType w:val="hybridMultilevel"/>
    <w:tmpl w:val="881284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1">
    <w:nsid w:val="5C631A51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0" w15:restartNumberingAfterBreak="0">
    <w:nsid w:val="72D80702"/>
    <w:multiLevelType w:val="hybridMultilevel"/>
    <w:tmpl w:val="19E60DA4"/>
    <w:lvl w:ilvl="0" w:tplc="B63493D0">
      <w:start w:val="4"/>
      <w:numFmt w:val="bullet"/>
      <w:lvlText w:val="-"/>
      <w:lvlJc w:val="left"/>
      <w:pPr>
        <w:ind w:left="927" w:hanging="360"/>
      </w:pPr>
      <w:rPr>
        <w:rFonts w:ascii="Aptos" w:eastAsia="Times New Roman" w:hAnsi="Aptos" w:cs="Apto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783D0BC3"/>
    <w:multiLevelType w:val="multilevel"/>
    <w:tmpl w:val="736E9E7C"/>
    <w:lvl w:ilvl="0">
      <w:start w:val="1"/>
      <w:numFmt w:val="decimal"/>
      <w:pStyle w:val="Articolocomm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40"/>
        </w:tabs>
        <w:ind w:left="1038" w:hanging="358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854"/>
        </w:tabs>
        <w:ind w:left="1491" w:hanging="35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829863362">
    <w:abstractNumId w:val="11"/>
  </w:num>
  <w:num w:numId="2" w16cid:durableId="249699538">
    <w:abstractNumId w:val="4"/>
  </w:num>
  <w:num w:numId="3" w16cid:durableId="1304695587">
    <w:abstractNumId w:val="8"/>
  </w:num>
  <w:num w:numId="4" w16cid:durableId="2139685417">
    <w:abstractNumId w:val="3"/>
  </w:num>
  <w:num w:numId="5" w16cid:durableId="2050636">
    <w:abstractNumId w:val="9"/>
  </w:num>
  <w:num w:numId="6" w16cid:durableId="425266700">
    <w:abstractNumId w:val="2"/>
  </w:num>
  <w:num w:numId="7" w16cid:durableId="1735277223">
    <w:abstractNumId w:val="7"/>
  </w:num>
  <w:num w:numId="8" w16cid:durableId="773595992">
    <w:abstractNumId w:val="1"/>
  </w:num>
  <w:num w:numId="9" w16cid:durableId="2009164562">
    <w:abstractNumId w:val="10"/>
  </w:num>
  <w:num w:numId="10" w16cid:durableId="1730301775">
    <w:abstractNumId w:val="6"/>
  </w:num>
  <w:num w:numId="11" w16cid:durableId="64305976">
    <w:abstractNumId w:val="0"/>
  </w:num>
  <w:num w:numId="12" w16cid:durableId="30724474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F3"/>
    <w:rsid w:val="00004132"/>
    <w:rsid w:val="00004B9F"/>
    <w:rsid w:val="0000739D"/>
    <w:rsid w:val="0001258B"/>
    <w:rsid w:val="000160A9"/>
    <w:rsid w:val="0001771E"/>
    <w:rsid w:val="000203C1"/>
    <w:rsid w:val="00027C5C"/>
    <w:rsid w:val="00050B84"/>
    <w:rsid w:val="00071528"/>
    <w:rsid w:val="00083AA5"/>
    <w:rsid w:val="00086467"/>
    <w:rsid w:val="00094084"/>
    <w:rsid w:val="000A1EB5"/>
    <w:rsid w:val="000A569C"/>
    <w:rsid w:val="000A716B"/>
    <w:rsid w:val="000B6594"/>
    <w:rsid w:val="000C27B4"/>
    <w:rsid w:val="000D1C56"/>
    <w:rsid w:val="000D2327"/>
    <w:rsid w:val="000E5CF7"/>
    <w:rsid w:val="000F08C1"/>
    <w:rsid w:val="000F3DE9"/>
    <w:rsid w:val="00100219"/>
    <w:rsid w:val="00100D99"/>
    <w:rsid w:val="0010183C"/>
    <w:rsid w:val="00105DA0"/>
    <w:rsid w:val="001060E0"/>
    <w:rsid w:val="00113284"/>
    <w:rsid w:val="0011754C"/>
    <w:rsid w:val="001200C3"/>
    <w:rsid w:val="001335A7"/>
    <w:rsid w:val="00150BD8"/>
    <w:rsid w:val="0015580A"/>
    <w:rsid w:val="001569E2"/>
    <w:rsid w:val="0017373F"/>
    <w:rsid w:val="00177F02"/>
    <w:rsid w:val="00184FDD"/>
    <w:rsid w:val="00185C84"/>
    <w:rsid w:val="001915C6"/>
    <w:rsid w:val="001A1AE8"/>
    <w:rsid w:val="001A68B2"/>
    <w:rsid w:val="001A6AC9"/>
    <w:rsid w:val="001A6E4E"/>
    <w:rsid w:val="001B6658"/>
    <w:rsid w:val="001B74A6"/>
    <w:rsid w:val="001C0F55"/>
    <w:rsid w:val="001C2F65"/>
    <w:rsid w:val="001D1E69"/>
    <w:rsid w:val="001D7616"/>
    <w:rsid w:val="001E1786"/>
    <w:rsid w:val="001E3AB3"/>
    <w:rsid w:val="001E70D9"/>
    <w:rsid w:val="00203170"/>
    <w:rsid w:val="00207E79"/>
    <w:rsid w:val="00210F75"/>
    <w:rsid w:val="00225DA8"/>
    <w:rsid w:val="002262A8"/>
    <w:rsid w:val="002371B5"/>
    <w:rsid w:val="002372FA"/>
    <w:rsid w:val="0024028D"/>
    <w:rsid w:val="00240487"/>
    <w:rsid w:val="002419EC"/>
    <w:rsid w:val="0024235B"/>
    <w:rsid w:val="00243D2A"/>
    <w:rsid w:val="00243E3F"/>
    <w:rsid w:val="00244EF1"/>
    <w:rsid w:val="00247038"/>
    <w:rsid w:val="00252939"/>
    <w:rsid w:val="00256578"/>
    <w:rsid w:val="00267B84"/>
    <w:rsid w:val="00272882"/>
    <w:rsid w:val="00272C1D"/>
    <w:rsid w:val="00287C97"/>
    <w:rsid w:val="002950E9"/>
    <w:rsid w:val="002A331D"/>
    <w:rsid w:val="002A762B"/>
    <w:rsid w:val="002C1A59"/>
    <w:rsid w:val="002C1F97"/>
    <w:rsid w:val="002C7236"/>
    <w:rsid w:val="002D1C3A"/>
    <w:rsid w:val="002D3C1E"/>
    <w:rsid w:val="002D480E"/>
    <w:rsid w:val="002F51DF"/>
    <w:rsid w:val="00305419"/>
    <w:rsid w:val="00311BB8"/>
    <w:rsid w:val="00314B78"/>
    <w:rsid w:val="00321475"/>
    <w:rsid w:val="00326CB1"/>
    <w:rsid w:val="00330B5A"/>
    <w:rsid w:val="00333E1F"/>
    <w:rsid w:val="00363A7C"/>
    <w:rsid w:val="00366AD4"/>
    <w:rsid w:val="0037254A"/>
    <w:rsid w:val="003813C9"/>
    <w:rsid w:val="00383B32"/>
    <w:rsid w:val="00385A14"/>
    <w:rsid w:val="0039168F"/>
    <w:rsid w:val="00392FB7"/>
    <w:rsid w:val="00396E9E"/>
    <w:rsid w:val="003A26B8"/>
    <w:rsid w:val="003A4EE3"/>
    <w:rsid w:val="003B770D"/>
    <w:rsid w:val="003E0C83"/>
    <w:rsid w:val="003E1580"/>
    <w:rsid w:val="003E7E36"/>
    <w:rsid w:val="00417EF8"/>
    <w:rsid w:val="0043224D"/>
    <w:rsid w:val="00432930"/>
    <w:rsid w:val="00441A3A"/>
    <w:rsid w:val="00446451"/>
    <w:rsid w:val="00452CF3"/>
    <w:rsid w:val="0045383E"/>
    <w:rsid w:val="004609FC"/>
    <w:rsid w:val="00462DFD"/>
    <w:rsid w:val="004647E1"/>
    <w:rsid w:val="00466DA7"/>
    <w:rsid w:val="004678E8"/>
    <w:rsid w:val="004745D0"/>
    <w:rsid w:val="00476BF4"/>
    <w:rsid w:val="004825C7"/>
    <w:rsid w:val="004937FE"/>
    <w:rsid w:val="00495086"/>
    <w:rsid w:val="00496D1E"/>
    <w:rsid w:val="004A5980"/>
    <w:rsid w:val="004B17C4"/>
    <w:rsid w:val="004B48D2"/>
    <w:rsid w:val="004B5A5A"/>
    <w:rsid w:val="004B765C"/>
    <w:rsid w:val="004B7C2A"/>
    <w:rsid w:val="004C13FC"/>
    <w:rsid w:val="004C4408"/>
    <w:rsid w:val="004C49AE"/>
    <w:rsid w:val="004E4E26"/>
    <w:rsid w:val="004E6AF3"/>
    <w:rsid w:val="004F77C1"/>
    <w:rsid w:val="00501D8F"/>
    <w:rsid w:val="00506818"/>
    <w:rsid w:val="00516313"/>
    <w:rsid w:val="00545BA6"/>
    <w:rsid w:val="005470EA"/>
    <w:rsid w:val="005517A2"/>
    <w:rsid w:val="00572C8C"/>
    <w:rsid w:val="00574B69"/>
    <w:rsid w:val="005879F6"/>
    <w:rsid w:val="00590398"/>
    <w:rsid w:val="005A04E6"/>
    <w:rsid w:val="005A2EC6"/>
    <w:rsid w:val="005D6A9F"/>
    <w:rsid w:val="005E64EB"/>
    <w:rsid w:val="005F6B53"/>
    <w:rsid w:val="006040D6"/>
    <w:rsid w:val="00606A4D"/>
    <w:rsid w:val="00616EC8"/>
    <w:rsid w:val="00626257"/>
    <w:rsid w:val="0063482D"/>
    <w:rsid w:val="00635824"/>
    <w:rsid w:val="00636599"/>
    <w:rsid w:val="00644B98"/>
    <w:rsid w:val="0064589F"/>
    <w:rsid w:val="00647048"/>
    <w:rsid w:val="00652B10"/>
    <w:rsid w:val="00662593"/>
    <w:rsid w:val="00673DC6"/>
    <w:rsid w:val="00676C2A"/>
    <w:rsid w:val="0069480F"/>
    <w:rsid w:val="006A0EEE"/>
    <w:rsid w:val="006A311C"/>
    <w:rsid w:val="006A6BFF"/>
    <w:rsid w:val="006B315A"/>
    <w:rsid w:val="006C7D0C"/>
    <w:rsid w:val="006E1516"/>
    <w:rsid w:val="006E27E1"/>
    <w:rsid w:val="006E2E8F"/>
    <w:rsid w:val="006E4A55"/>
    <w:rsid w:val="006F0E3E"/>
    <w:rsid w:val="006F402A"/>
    <w:rsid w:val="006F4A85"/>
    <w:rsid w:val="006F6E12"/>
    <w:rsid w:val="007027EC"/>
    <w:rsid w:val="007056C4"/>
    <w:rsid w:val="007057BE"/>
    <w:rsid w:val="00705C68"/>
    <w:rsid w:val="007061DF"/>
    <w:rsid w:val="007140B3"/>
    <w:rsid w:val="0071549B"/>
    <w:rsid w:val="007305C0"/>
    <w:rsid w:val="0073449E"/>
    <w:rsid w:val="007353D2"/>
    <w:rsid w:val="00747302"/>
    <w:rsid w:val="00747E4E"/>
    <w:rsid w:val="00747E50"/>
    <w:rsid w:val="007545B6"/>
    <w:rsid w:val="007634F3"/>
    <w:rsid w:val="00765C14"/>
    <w:rsid w:val="00766FBF"/>
    <w:rsid w:val="0077246A"/>
    <w:rsid w:val="00773950"/>
    <w:rsid w:val="0078344D"/>
    <w:rsid w:val="00786DA9"/>
    <w:rsid w:val="007973AE"/>
    <w:rsid w:val="007A16C6"/>
    <w:rsid w:val="007A27C3"/>
    <w:rsid w:val="007A5E5E"/>
    <w:rsid w:val="007B1CDE"/>
    <w:rsid w:val="007B4912"/>
    <w:rsid w:val="007B746F"/>
    <w:rsid w:val="007C4152"/>
    <w:rsid w:val="007C7D50"/>
    <w:rsid w:val="007D1307"/>
    <w:rsid w:val="007D3D48"/>
    <w:rsid w:val="007D50EC"/>
    <w:rsid w:val="007F1F57"/>
    <w:rsid w:val="007F3590"/>
    <w:rsid w:val="007F38D5"/>
    <w:rsid w:val="007F7766"/>
    <w:rsid w:val="00807BFB"/>
    <w:rsid w:val="00814596"/>
    <w:rsid w:val="00815A32"/>
    <w:rsid w:val="00816D9A"/>
    <w:rsid w:val="0082617A"/>
    <w:rsid w:val="008301F9"/>
    <w:rsid w:val="00834CD5"/>
    <w:rsid w:val="00837134"/>
    <w:rsid w:val="00844D19"/>
    <w:rsid w:val="0084612B"/>
    <w:rsid w:val="00846268"/>
    <w:rsid w:val="00856373"/>
    <w:rsid w:val="008609CE"/>
    <w:rsid w:val="00872589"/>
    <w:rsid w:val="00890164"/>
    <w:rsid w:val="00892EF6"/>
    <w:rsid w:val="008A0524"/>
    <w:rsid w:val="008B2643"/>
    <w:rsid w:val="008B62CF"/>
    <w:rsid w:val="008B7851"/>
    <w:rsid w:val="008C33C8"/>
    <w:rsid w:val="008C4768"/>
    <w:rsid w:val="008C550E"/>
    <w:rsid w:val="008C7CE1"/>
    <w:rsid w:val="008D28A1"/>
    <w:rsid w:val="008E3DBC"/>
    <w:rsid w:val="008F0F38"/>
    <w:rsid w:val="008F49F2"/>
    <w:rsid w:val="008F6E5F"/>
    <w:rsid w:val="008F79D2"/>
    <w:rsid w:val="009049FE"/>
    <w:rsid w:val="00904AB8"/>
    <w:rsid w:val="00904CE6"/>
    <w:rsid w:val="00905AEC"/>
    <w:rsid w:val="0093195E"/>
    <w:rsid w:val="00942689"/>
    <w:rsid w:val="00955369"/>
    <w:rsid w:val="00964A22"/>
    <w:rsid w:val="00964A5E"/>
    <w:rsid w:val="0096627F"/>
    <w:rsid w:val="00974B92"/>
    <w:rsid w:val="009954BC"/>
    <w:rsid w:val="009A0436"/>
    <w:rsid w:val="009A1937"/>
    <w:rsid w:val="009C1A48"/>
    <w:rsid w:val="009D24E5"/>
    <w:rsid w:val="009D414A"/>
    <w:rsid w:val="009E2272"/>
    <w:rsid w:val="009F071E"/>
    <w:rsid w:val="009F4F94"/>
    <w:rsid w:val="009F5D30"/>
    <w:rsid w:val="00A00377"/>
    <w:rsid w:val="00A01E1C"/>
    <w:rsid w:val="00A12727"/>
    <w:rsid w:val="00A22BA9"/>
    <w:rsid w:val="00A27388"/>
    <w:rsid w:val="00A2780F"/>
    <w:rsid w:val="00A32BE9"/>
    <w:rsid w:val="00A40003"/>
    <w:rsid w:val="00A430FA"/>
    <w:rsid w:val="00A4588C"/>
    <w:rsid w:val="00A46F62"/>
    <w:rsid w:val="00A55E2D"/>
    <w:rsid w:val="00A56411"/>
    <w:rsid w:val="00A64544"/>
    <w:rsid w:val="00A705D9"/>
    <w:rsid w:val="00A73AE4"/>
    <w:rsid w:val="00A800E5"/>
    <w:rsid w:val="00A8043B"/>
    <w:rsid w:val="00A81B7E"/>
    <w:rsid w:val="00A83FAE"/>
    <w:rsid w:val="00A90CFE"/>
    <w:rsid w:val="00A932BA"/>
    <w:rsid w:val="00AA0ED6"/>
    <w:rsid w:val="00AB621B"/>
    <w:rsid w:val="00AD1BBA"/>
    <w:rsid w:val="00AD39F5"/>
    <w:rsid w:val="00AE2469"/>
    <w:rsid w:val="00AE3610"/>
    <w:rsid w:val="00AE3D5C"/>
    <w:rsid w:val="00AF0C1B"/>
    <w:rsid w:val="00B03E8F"/>
    <w:rsid w:val="00B1068A"/>
    <w:rsid w:val="00B1153F"/>
    <w:rsid w:val="00B21C20"/>
    <w:rsid w:val="00B379B9"/>
    <w:rsid w:val="00B417B7"/>
    <w:rsid w:val="00B42759"/>
    <w:rsid w:val="00B43101"/>
    <w:rsid w:val="00B616D6"/>
    <w:rsid w:val="00B65984"/>
    <w:rsid w:val="00B66281"/>
    <w:rsid w:val="00B6779E"/>
    <w:rsid w:val="00B755DF"/>
    <w:rsid w:val="00B76A05"/>
    <w:rsid w:val="00B8230B"/>
    <w:rsid w:val="00B85A04"/>
    <w:rsid w:val="00B9488B"/>
    <w:rsid w:val="00BA2C35"/>
    <w:rsid w:val="00BA35D8"/>
    <w:rsid w:val="00BA6967"/>
    <w:rsid w:val="00BB2372"/>
    <w:rsid w:val="00BC0D06"/>
    <w:rsid w:val="00BC27F6"/>
    <w:rsid w:val="00BC32D6"/>
    <w:rsid w:val="00BC4557"/>
    <w:rsid w:val="00BD0CFB"/>
    <w:rsid w:val="00BD2DB6"/>
    <w:rsid w:val="00BD4812"/>
    <w:rsid w:val="00C021AE"/>
    <w:rsid w:val="00C05A86"/>
    <w:rsid w:val="00C0781C"/>
    <w:rsid w:val="00C12DDC"/>
    <w:rsid w:val="00C24A7B"/>
    <w:rsid w:val="00C35067"/>
    <w:rsid w:val="00C46105"/>
    <w:rsid w:val="00C601FC"/>
    <w:rsid w:val="00C61F67"/>
    <w:rsid w:val="00C82F82"/>
    <w:rsid w:val="00CA5B03"/>
    <w:rsid w:val="00CA787A"/>
    <w:rsid w:val="00CD38EB"/>
    <w:rsid w:val="00CE790D"/>
    <w:rsid w:val="00CF352F"/>
    <w:rsid w:val="00D16C3E"/>
    <w:rsid w:val="00D205D1"/>
    <w:rsid w:val="00D44850"/>
    <w:rsid w:val="00D44CAE"/>
    <w:rsid w:val="00D475AA"/>
    <w:rsid w:val="00D57C8B"/>
    <w:rsid w:val="00D61B87"/>
    <w:rsid w:val="00D74A34"/>
    <w:rsid w:val="00D74AA7"/>
    <w:rsid w:val="00D76973"/>
    <w:rsid w:val="00D8755F"/>
    <w:rsid w:val="00DA2A44"/>
    <w:rsid w:val="00DA462E"/>
    <w:rsid w:val="00DA4F20"/>
    <w:rsid w:val="00DA5209"/>
    <w:rsid w:val="00DA62F8"/>
    <w:rsid w:val="00DA685A"/>
    <w:rsid w:val="00DB31EB"/>
    <w:rsid w:val="00DB5AA3"/>
    <w:rsid w:val="00DD1E94"/>
    <w:rsid w:val="00DD1FFA"/>
    <w:rsid w:val="00DE2E53"/>
    <w:rsid w:val="00DE6C7A"/>
    <w:rsid w:val="00E027C8"/>
    <w:rsid w:val="00E07BBD"/>
    <w:rsid w:val="00E1668A"/>
    <w:rsid w:val="00E213E0"/>
    <w:rsid w:val="00E24C9E"/>
    <w:rsid w:val="00E37F07"/>
    <w:rsid w:val="00E528EF"/>
    <w:rsid w:val="00E54506"/>
    <w:rsid w:val="00E55E91"/>
    <w:rsid w:val="00E65DD3"/>
    <w:rsid w:val="00E66F16"/>
    <w:rsid w:val="00E70FA9"/>
    <w:rsid w:val="00E83AF2"/>
    <w:rsid w:val="00E86DC4"/>
    <w:rsid w:val="00E946D9"/>
    <w:rsid w:val="00E976F6"/>
    <w:rsid w:val="00E97736"/>
    <w:rsid w:val="00EA0093"/>
    <w:rsid w:val="00EA71BA"/>
    <w:rsid w:val="00EB0596"/>
    <w:rsid w:val="00EB24C3"/>
    <w:rsid w:val="00EB4F1A"/>
    <w:rsid w:val="00EB519D"/>
    <w:rsid w:val="00EC0600"/>
    <w:rsid w:val="00EC208B"/>
    <w:rsid w:val="00EE20F5"/>
    <w:rsid w:val="00F00DA6"/>
    <w:rsid w:val="00F17348"/>
    <w:rsid w:val="00F20048"/>
    <w:rsid w:val="00F3672A"/>
    <w:rsid w:val="00F42F9C"/>
    <w:rsid w:val="00F43A65"/>
    <w:rsid w:val="00F5503C"/>
    <w:rsid w:val="00F563F0"/>
    <w:rsid w:val="00F6090C"/>
    <w:rsid w:val="00F65A8B"/>
    <w:rsid w:val="00F71F6E"/>
    <w:rsid w:val="00F911A9"/>
    <w:rsid w:val="00FA0D35"/>
    <w:rsid w:val="00FA385D"/>
    <w:rsid w:val="00FB04F4"/>
    <w:rsid w:val="00FB47BD"/>
    <w:rsid w:val="00FB7A6C"/>
    <w:rsid w:val="00FD2F0D"/>
    <w:rsid w:val="00FF2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AE7D7B9"/>
  <w15:chartTrackingRefBased/>
  <w15:docId w15:val="{0DB92414-EBDE-4FDD-B3E7-5950D133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32930"/>
    <w:rPr>
      <w:rFonts w:ascii="ZapfHumnst BT" w:hAnsi="ZapfHumnst BT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RotisSemiSerif" w:hAnsi="RotisSemiSerif"/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spacing w:before="200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before="200"/>
      <w:jc w:val="center"/>
      <w:outlineLvl w:val="2"/>
    </w:pPr>
  </w:style>
  <w:style w:type="paragraph" w:styleId="Titolo4">
    <w:name w:val="heading 4"/>
    <w:basedOn w:val="Normale"/>
    <w:next w:val="Normale"/>
    <w:qFormat/>
    <w:pPr>
      <w:keepNext/>
      <w:outlineLvl w:val="3"/>
    </w:pPr>
  </w:style>
  <w:style w:type="paragraph" w:styleId="Titolo5">
    <w:name w:val="heading 5"/>
    <w:basedOn w:val="Normale"/>
    <w:next w:val="Normale"/>
    <w:qFormat/>
    <w:pPr>
      <w:keepNext/>
      <w:ind w:firstLine="851"/>
      <w:outlineLvl w:val="4"/>
    </w:pPr>
  </w:style>
  <w:style w:type="paragraph" w:styleId="Titolo6">
    <w:name w:val="heading 6"/>
    <w:basedOn w:val="Normale"/>
    <w:next w:val="Normale"/>
    <w:qFormat/>
    <w:pPr>
      <w:keepNext/>
      <w:ind w:firstLine="851"/>
      <w:outlineLvl w:val="5"/>
    </w:pPr>
    <w:rPr>
      <w:i/>
      <w:iCs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</w:style>
  <w:style w:type="paragraph" w:styleId="Titolo8">
    <w:name w:val="heading 8"/>
    <w:basedOn w:val="Normale"/>
    <w:next w:val="Normale"/>
    <w:qFormat/>
    <w:pPr>
      <w:keepNext/>
      <w:autoSpaceDE w:val="0"/>
      <w:autoSpaceDN w:val="0"/>
      <w:adjustRightInd w:val="0"/>
      <w:jc w:val="center"/>
      <w:outlineLvl w:val="7"/>
    </w:pPr>
    <w:rPr>
      <w:i/>
      <w:iCs/>
      <w:szCs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Decreto">
    <w:name w:val="Decreto"/>
    <w:basedOn w:val="Titolo2"/>
    <w:pPr>
      <w:spacing w:before="400"/>
    </w:pPr>
    <w:rPr>
      <w:rFonts w:ascii="RotisSemiSerif" w:hAnsi="RotisSemiSerif"/>
    </w:rPr>
  </w:style>
  <w:style w:type="paragraph" w:customStyle="1" w:styleId="Visto">
    <w:name w:val="Visto"/>
    <w:basedOn w:val="Normale"/>
    <w:pPr>
      <w:tabs>
        <w:tab w:val="left" w:pos="1701"/>
      </w:tabs>
      <w:spacing w:before="60" w:after="60"/>
      <w:ind w:left="1701" w:hanging="1701"/>
      <w:jc w:val="both"/>
    </w:pPr>
    <w:rPr>
      <w:rFonts w:ascii="RotisSemiSerif" w:hAnsi="RotisSemiSerif"/>
    </w:rPr>
  </w:style>
  <w:style w:type="paragraph" w:customStyle="1" w:styleId="RettoreDirettore">
    <w:name w:val="Rettore_Direttore"/>
    <w:basedOn w:val="Titolo3"/>
    <w:pPr>
      <w:spacing w:before="400" w:after="240"/>
    </w:pPr>
    <w:rPr>
      <w:rFonts w:ascii="RotisSemiSerif" w:hAnsi="RotisSemiSerif"/>
    </w:rPr>
  </w:style>
  <w:style w:type="paragraph" w:customStyle="1" w:styleId="UniBA">
    <w:name w:val="UniBA"/>
    <w:basedOn w:val="Titolo1"/>
    <w:rPr>
      <w:spacing w:val="30"/>
      <w:sz w:val="36"/>
    </w:rPr>
  </w:style>
  <w:style w:type="paragraph" w:customStyle="1" w:styleId="Decreta">
    <w:name w:val="Decreta"/>
    <w:basedOn w:val="Normale"/>
    <w:uiPriority w:val="99"/>
    <w:pPr>
      <w:spacing w:before="240" w:after="240"/>
      <w:jc w:val="center"/>
    </w:pPr>
    <w:rPr>
      <w:rFonts w:ascii="RotisSemiSerif" w:hAnsi="RotisSemiSerif"/>
      <w:b/>
      <w:smallCaps/>
      <w:spacing w:val="60"/>
    </w:rPr>
  </w:style>
  <w:style w:type="paragraph" w:customStyle="1" w:styleId="Articolo">
    <w:name w:val="Articolo"/>
    <w:basedOn w:val="Normale"/>
    <w:next w:val="Articolotitolo"/>
    <w:pPr>
      <w:keepNext/>
      <w:widowControl w:val="0"/>
      <w:spacing w:before="120"/>
      <w:jc w:val="center"/>
    </w:pPr>
    <w:rPr>
      <w:rFonts w:ascii="RotisSemiSerif" w:hAnsi="RotisSemiSerif"/>
      <w:b/>
    </w:rPr>
  </w:style>
  <w:style w:type="paragraph" w:customStyle="1" w:styleId="Articolotitolo">
    <w:name w:val="Articolo_titolo"/>
    <w:basedOn w:val="Titolo8"/>
    <w:next w:val="Articolotesto"/>
    <w:pPr>
      <w:spacing w:after="120"/>
    </w:pPr>
    <w:rPr>
      <w:rFonts w:ascii="RotisSemiSerif" w:hAnsi="RotisSemiSerif"/>
    </w:rPr>
  </w:style>
  <w:style w:type="paragraph" w:customStyle="1" w:styleId="Articolotesto">
    <w:name w:val="Articolo_testo"/>
    <w:basedOn w:val="Normale"/>
    <w:pPr>
      <w:jc w:val="both"/>
    </w:pPr>
    <w:rPr>
      <w:rFonts w:ascii="RotisSemiSerif" w:hAnsi="RotisSemiSerif"/>
    </w:rPr>
  </w:style>
  <w:style w:type="paragraph" w:customStyle="1" w:styleId="Articolocomma">
    <w:name w:val="Articolo_comma"/>
    <w:basedOn w:val="Normale"/>
    <w:pPr>
      <w:numPr>
        <w:numId w:val="1"/>
      </w:numPr>
      <w:tabs>
        <w:tab w:val="left" w:pos="1038"/>
        <w:tab w:val="left" w:pos="1491"/>
      </w:tabs>
      <w:autoSpaceDE w:val="0"/>
      <w:autoSpaceDN w:val="0"/>
      <w:adjustRightInd w:val="0"/>
      <w:jc w:val="both"/>
    </w:pPr>
    <w:rPr>
      <w:rFonts w:ascii="RotisSemiSerif" w:hAnsi="RotisSemiSerif"/>
    </w:rPr>
  </w:style>
  <w:style w:type="table" w:styleId="Grigliatabella">
    <w:name w:val="Table Grid"/>
    <w:basedOn w:val="Tabellanormale"/>
    <w:rsid w:val="00FF4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F46934"/>
  </w:style>
  <w:style w:type="paragraph" w:styleId="Testofumetto">
    <w:name w:val="Balloon Text"/>
    <w:basedOn w:val="Normale"/>
    <w:semiHidden/>
    <w:rsid w:val="00462F5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46750"/>
    <w:rPr>
      <w:color w:val="0000FF"/>
      <w:u w:val="single"/>
    </w:rPr>
  </w:style>
  <w:style w:type="character" w:styleId="Collegamentovisitato">
    <w:name w:val="FollowedHyperlink"/>
    <w:rsid w:val="00A15FE2"/>
    <w:rPr>
      <w:color w:val="800080"/>
      <w:u w:val="single"/>
    </w:rPr>
  </w:style>
  <w:style w:type="character" w:customStyle="1" w:styleId="PidipaginaCarattere">
    <w:name w:val="Piè di pagina Carattere"/>
    <w:link w:val="Pidipagina"/>
    <w:uiPriority w:val="99"/>
    <w:rsid w:val="00817D17"/>
    <w:rPr>
      <w:rFonts w:ascii="ZapfHumnst BT" w:hAnsi="ZapfHumnst BT"/>
      <w:sz w:val="24"/>
    </w:rPr>
  </w:style>
  <w:style w:type="paragraph" w:customStyle="1" w:styleId="Default">
    <w:name w:val="Default"/>
    <w:rsid w:val="006040D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locked/>
    <w:rsid w:val="008609CE"/>
    <w:rPr>
      <w:rFonts w:ascii="ZapfHumnst BT" w:hAnsi="ZapfHumnst BT"/>
      <w:sz w:val="24"/>
    </w:rPr>
  </w:style>
  <w:style w:type="character" w:customStyle="1" w:styleId="FontStyle16">
    <w:name w:val="Font Style16"/>
    <w:rsid w:val="008609CE"/>
    <w:rPr>
      <w:rFonts w:ascii="Verdana" w:hAnsi="Verdana"/>
      <w:sz w:val="16"/>
    </w:rPr>
  </w:style>
  <w:style w:type="paragraph" w:customStyle="1" w:styleId="Style4">
    <w:name w:val="Style4"/>
    <w:basedOn w:val="Normale"/>
    <w:rsid w:val="008609CE"/>
    <w:pPr>
      <w:widowControl w:val="0"/>
      <w:autoSpaceDE w:val="0"/>
      <w:autoSpaceDN w:val="0"/>
      <w:adjustRightInd w:val="0"/>
      <w:spacing w:line="238" w:lineRule="exact"/>
      <w:jc w:val="right"/>
    </w:pPr>
    <w:rPr>
      <w:rFonts w:ascii="Verdana" w:hAnsi="Verdana"/>
      <w:szCs w:val="24"/>
    </w:rPr>
  </w:style>
  <w:style w:type="paragraph" w:styleId="Paragrafoelenco">
    <w:name w:val="List Paragraph"/>
    <w:basedOn w:val="Normale"/>
    <w:uiPriority w:val="99"/>
    <w:qFormat/>
    <w:rsid w:val="008609CE"/>
    <w:pPr>
      <w:widowControl w:val="0"/>
      <w:autoSpaceDE w:val="0"/>
      <w:autoSpaceDN w:val="0"/>
      <w:adjustRightInd w:val="0"/>
      <w:ind w:left="720"/>
      <w:contextualSpacing/>
    </w:pPr>
    <w:rPr>
      <w:rFonts w:ascii="Shruti" w:hAnsi="Shruti"/>
      <w:sz w:val="20"/>
      <w:szCs w:val="24"/>
      <w:lang w:val="en-US"/>
    </w:rPr>
  </w:style>
  <w:style w:type="character" w:customStyle="1" w:styleId="Titolo1Carattere">
    <w:name w:val="Titolo 1 Carattere"/>
    <w:link w:val="Titolo1"/>
    <w:rsid w:val="000E5CF7"/>
    <w:rPr>
      <w:rFonts w:ascii="RotisSemiSerif" w:hAnsi="RotisSemiSerif"/>
      <w:b/>
      <w:bCs/>
      <w:sz w:val="28"/>
    </w:rPr>
  </w:style>
  <w:style w:type="character" w:styleId="Enfasigrassetto">
    <w:name w:val="Strong"/>
    <w:uiPriority w:val="22"/>
    <w:qFormat/>
    <w:rsid w:val="00D74A34"/>
    <w:rPr>
      <w:b/>
      <w:bCs/>
    </w:rPr>
  </w:style>
  <w:style w:type="paragraph" w:customStyle="1" w:styleId="articolotesto0">
    <w:name w:val="articolotesto"/>
    <w:basedOn w:val="Normale"/>
    <w:rsid w:val="00D74A34"/>
    <w:pPr>
      <w:autoSpaceDE w:val="0"/>
      <w:autoSpaceDN w:val="0"/>
      <w:spacing w:before="60" w:after="60"/>
      <w:ind w:left="1701" w:hanging="1701"/>
      <w:jc w:val="both"/>
    </w:pPr>
    <w:rPr>
      <w:rFonts w:ascii="RotisSemiSerif" w:eastAsia="MS Mincho" w:hAnsi="RotisSemiSerif"/>
      <w:szCs w:val="24"/>
    </w:rPr>
  </w:style>
  <w:style w:type="character" w:customStyle="1" w:styleId="testo">
    <w:name w:val="testo"/>
    <w:uiPriority w:val="99"/>
    <w:rsid w:val="00D74A34"/>
    <w:rPr>
      <w:rFonts w:cs="Times New Roman"/>
    </w:rPr>
  </w:style>
  <w:style w:type="character" w:customStyle="1" w:styleId="gmaildefault">
    <w:name w:val="gmail_default"/>
    <w:basedOn w:val="Carpredefinitoparagrafo"/>
    <w:rsid w:val="00100219"/>
  </w:style>
  <w:style w:type="paragraph" w:styleId="Corpotesto">
    <w:name w:val="Body Text"/>
    <w:basedOn w:val="Normale"/>
    <w:link w:val="CorpotestoCarattere"/>
    <w:uiPriority w:val="99"/>
    <w:unhideWhenUsed/>
    <w:rsid w:val="00100219"/>
    <w:pPr>
      <w:spacing w:before="120" w:after="120"/>
      <w:ind w:left="284" w:hanging="284"/>
      <w:jc w:val="both"/>
    </w:pPr>
  </w:style>
  <w:style w:type="character" w:customStyle="1" w:styleId="CorpotestoCarattere">
    <w:name w:val="Corpo testo Carattere"/>
    <w:link w:val="Corpotesto"/>
    <w:uiPriority w:val="99"/>
    <w:rsid w:val="00100219"/>
    <w:rPr>
      <w:rFonts w:ascii="ZapfHumnst BT" w:hAnsi="ZapfHumnst BT"/>
      <w:sz w:val="24"/>
    </w:rPr>
  </w:style>
  <w:style w:type="paragraph" w:styleId="Testonotaapidipagina">
    <w:name w:val="footnote text"/>
    <w:basedOn w:val="Normale"/>
    <w:link w:val="TestonotaapidipaginaCarattere"/>
    <w:uiPriority w:val="99"/>
    <w:rsid w:val="00100219"/>
    <w:pPr>
      <w:spacing w:before="120"/>
      <w:jc w:val="both"/>
    </w:pPr>
    <w:rPr>
      <w:rFonts w:ascii="Times New Roman" w:eastAsia="Yu Mincho" w:hAnsi="Times New Roman"/>
      <w:sz w:val="20"/>
      <w:lang w:val="de-DE"/>
    </w:rPr>
  </w:style>
  <w:style w:type="character" w:customStyle="1" w:styleId="TestonotaapidipaginaCarattere">
    <w:name w:val="Testo nota a piè di pagina Carattere"/>
    <w:link w:val="Testonotaapidipagina"/>
    <w:uiPriority w:val="99"/>
    <w:rsid w:val="00100219"/>
    <w:rPr>
      <w:rFonts w:eastAsia="Yu Mincho"/>
      <w:lang w:val="de-DE"/>
    </w:rPr>
  </w:style>
  <w:style w:type="character" w:styleId="Rimandonotaapidipagina">
    <w:name w:val="footnote reference"/>
    <w:uiPriority w:val="99"/>
    <w:rsid w:val="00100219"/>
    <w:rPr>
      <w:rFonts w:cs="Times New Roman"/>
      <w:vertAlign w:val="superscript"/>
    </w:rPr>
  </w:style>
  <w:style w:type="paragraph" w:styleId="Revisione">
    <w:name w:val="Revision"/>
    <w:hidden/>
    <w:uiPriority w:val="71"/>
    <w:rsid w:val="00BC32D6"/>
    <w:rPr>
      <w:rFonts w:ascii="ZapfHumnst BT" w:hAnsi="ZapfHumnst BT"/>
      <w:sz w:val="24"/>
    </w:rPr>
  </w:style>
  <w:style w:type="paragraph" w:styleId="NormaleWeb">
    <w:name w:val="Normal (Web)"/>
    <w:basedOn w:val="Normale"/>
    <w:uiPriority w:val="99"/>
    <w:unhideWhenUsed/>
    <w:rsid w:val="0025657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9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%20settore%20multimed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4430-0564-48F2-9DF9-94A420D49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settore multimediale</Template>
  <TotalTime>1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Decreto Dirigenziale 256/xy del 5 marzo 2001</vt:lpstr>
      <vt:lpstr>Decreto Dirigenziale 256/xy del 5 marzo 2001</vt:lpstr>
    </vt:vector>
  </TitlesOfParts>
  <Company>Università di Bari</Company>
  <LinksUpToDate>false</LinksUpToDate>
  <CharactersWithSpaces>3821</CharactersWithSpaces>
  <SharedDoc>false</SharedDoc>
  <HLinks>
    <vt:vector size="18" baseType="variant">
      <vt:variant>
        <vt:i4>2621524</vt:i4>
      </vt:variant>
      <vt:variant>
        <vt:i4>6</vt:i4>
      </vt:variant>
      <vt:variant>
        <vt:i4>0</vt:i4>
      </vt:variant>
      <vt:variant>
        <vt:i4>5</vt:i4>
      </vt:variant>
      <vt:variant>
        <vt:lpwstr>mailto:petronilla.bruni@uniba.it</vt:lpwstr>
      </vt:variant>
      <vt:variant>
        <vt:lpwstr/>
      </vt:variant>
      <vt:variant>
        <vt:i4>983107</vt:i4>
      </vt:variant>
      <vt:variant>
        <vt:i4>3</vt:i4>
      </vt:variant>
      <vt:variant>
        <vt:i4>0</vt:i4>
      </vt:variant>
      <vt:variant>
        <vt:i4>5</vt:i4>
      </vt:variant>
      <vt:variant>
        <vt:lpwstr>https://reclutamento.ict.uniba.it/bandi-di-lavoro</vt:lpwstr>
      </vt:variant>
      <vt:variant>
        <vt:lpwstr/>
      </vt:variant>
      <vt:variant>
        <vt:i4>6488135</vt:i4>
      </vt:variant>
      <vt:variant>
        <vt:i4>0</vt:i4>
      </vt:variant>
      <vt:variant>
        <vt:i4>0</vt:i4>
      </vt:variant>
      <vt:variant>
        <vt:i4>5</vt:i4>
      </vt:variant>
      <vt:variant>
        <vt:lpwstr>mailto:direzione.demdi@pec.uniba.it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Dirigenziale 256/xy del 5 marzo 2001</dc:title>
  <dc:subject>pippo</dc:subject>
  <dc:creator>Università degli Studi</dc:creator>
  <cp:keywords/>
  <dc:description/>
  <cp:lastModifiedBy>Lucrezia Iurlo</cp:lastModifiedBy>
  <cp:revision>3</cp:revision>
  <cp:lastPrinted>2025-06-12T10:05:00Z</cp:lastPrinted>
  <dcterms:created xsi:type="dcterms:W3CDTF">2026-10-15T12:53:00Z</dcterms:created>
  <dcterms:modified xsi:type="dcterms:W3CDTF">2026-10-15T14:16:00Z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partimento">
    <vt:lpwstr>SvilOrg</vt:lpwstr>
  </property>
  <property fmtid="{D5CDD505-2E9C-101B-9397-08002B2CF9AE}" pid="3" name="Digitato da">
    <vt:lpwstr>AM</vt:lpwstr>
  </property>
</Properties>
</file>